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824" w:rsidRPr="00E94530" w:rsidRDefault="00A44B6A" w:rsidP="00194BD5">
      <w:pPr>
        <w:pStyle w:val="Title"/>
        <w:tabs>
          <w:tab w:val="left" w:pos="8364"/>
        </w:tabs>
        <w:rPr>
          <w:rFonts w:ascii="Noto Naskh Arabic" w:hAnsi="Noto Naskh Arabic" w:cs="Noto Naskh Arabic"/>
          <w:smallCaps/>
          <w:color w:val="000000"/>
          <w:sz w:val="48"/>
          <w:szCs w:val="48"/>
          <w:rtl/>
          <w:lang w:bidi="ar-IQ"/>
        </w:rPr>
      </w:pPr>
      <w:bookmarkStart w:id="0" w:name="_GoBack"/>
      <w:bookmarkEnd w:id="0"/>
      <w:r w:rsidRPr="0085102C">
        <w:rPr>
          <w:rFonts w:ascii="Noto Naskh Arabic" w:hAnsi="Noto Naskh Arabic"/>
          <w:noProof/>
          <w:sz w:val="36"/>
          <w:szCs w:val="36"/>
          <w:lang w:val="en-GB" w:eastAsia="en-GB"/>
        </w:rPr>
        <w:drawing>
          <wp:anchor distT="0" distB="0" distL="114300" distR="114300" simplePos="0" relativeHeight="251661824" behindDoc="1" locked="0" layoutInCell="1" allowOverlap="1" wp14:anchorId="0F248CAE" wp14:editId="0835B01A">
            <wp:simplePos x="0" y="0"/>
            <wp:positionH relativeFrom="margin">
              <wp:posOffset>4630420</wp:posOffset>
            </wp:positionH>
            <wp:positionV relativeFrom="paragraph">
              <wp:posOffset>-40005</wp:posOffset>
            </wp:positionV>
            <wp:extent cx="1695450" cy="1274445"/>
            <wp:effectExtent l="0" t="0" r="0" b="190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ni 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274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1C19">
        <w:rPr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59776" behindDoc="0" locked="0" layoutInCell="1" allowOverlap="1" wp14:anchorId="34B8F84B" wp14:editId="371A2233">
            <wp:simplePos x="0" y="0"/>
            <wp:positionH relativeFrom="column">
              <wp:posOffset>-191243</wp:posOffset>
            </wp:positionH>
            <wp:positionV relativeFrom="paragraph">
              <wp:posOffset>-551180</wp:posOffset>
            </wp:positionV>
            <wp:extent cx="1619250" cy="1939290"/>
            <wp:effectExtent l="0" t="0" r="0" b="0"/>
            <wp:wrapNone/>
            <wp:docPr id="2" name="Picture 2" descr="jj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jj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24"/>
                    <a:stretch/>
                  </pic:blipFill>
                  <pic:spPr bwMode="auto">
                    <a:xfrm>
                      <a:off x="0" y="0"/>
                      <a:ext cx="1619250" cy="193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3824" w:rsidRPr="00E94530">
        <w:rPr>
          <w:rFonts w:ascii="Noto Naskh Arabic" w:hAnsi="Noto Naskh Arabic" w:cs="Noto Naskh Arabic"/>
          <w:smallCaps/>
          <w:color w:val="000000"/>
          <w:sz w:val="36"/>
          <w:szCs w:val="36"/>
          <w:rtl/>
        </w:rPr>
        <w:t>ج</w:t>
      </w:r>
      <w:r w:rsidR="002C5E4A" w:rsidRPr="00E94530">
        <w:rPr>
          <w:rFonts w:ascii="Noto Naskh Arabic" w:hAnsi="Noto Naskh Arabic" w:cs="Noto Naskh Arabic"/>
          <w:smallCaps/>
          <w:color w:val="000000"/>
          <w:sz w:val="36"/>
          <w:szCs w:val="36"/>
          <w:rtl/>
        </w:rPr>
        <w:t>ـــ</w:t>
      </w:r>
      <w:r w:rsidR="00E43824" w:rsidRPr="00E94530">
        <w:rPr>
          <w:rFonts w:ascii="Noto Naskh Arabic" w:hAnsi="Noto Naskh Arabic" w:cs="Noto Naskh Arabic"/>
          <w:smallCaps/>
          <w:color w:val="000000"/>
          <w:sz w:val="36"/>
          <w:szCs w:val="36"/>
          <w:rtl/>
        </w:rPr>
        <w:t>ام</w:t>
      </w:r>
      <w:r w:rsidR="002C5E4A" w:rsidRPr="00E94530">
        <w:rPr>
          <w:rFonts w:ascii="Noto Naskh Arabic" w:hAnsi="Noto Naskh Arabic" w:cs="Noto Naskh Arabic"/>
          <w:smallCaps/>
          <w:color w:val="000000"/>
          <w:sz w:val="36"/>
          <w:szCs w:val="36"/>
          <w:rtl/>
        </w:rPr>
        <w:t>ـ</w:t>
      </w:r>
      <w:r w:rsidR="00E43824" w:rsidRPr="00E94530">
        <w:rPr>
          <w:rFonts w:ascii="Noto Naskh Arabic" w:hAnsi="Noto Naskh Arabic" w:cs="Noto Naskh Arabic"/>
          <w:smallCaps/>
          <w:color w:val="000000"/>
          <w:sz w:val="36"/>
          <w:szCs w:val="36"/>
          <w:rtl/>
        </w:rPr>
        <w:t>عة ن</w:t>
      </w:r>
      <w:r w:rsidR="002C5E4A" w:rsidRPr="00E94530">
        <w:rPr>
          <w:rFonts w:ascii="Noto Naskh Arabic" w:hAnsi="Noto Naskh Arabic" w:cs="Noto Naskh Arabic"/>
          <w:smallCaps/>
          <w:color w:val="000000"/>
          <w:sz w:val="36"/>
          <w:szCs w:val="36"/>
          <w:rtl/>
          <w:lang w:bidi="ar-IQ"/>
        </w:rPr>
        <w:t>ـــ</w:t>
      </w:r>
      <w:r w:rsidR="00E43824" w:rsidRPr="00E94530">
        <w:rPr>
          <w:rFonts w:ascii="Noto Naskh Arabic" w:hAnsi="Noto Naskh Arabic" w:cs="Noto Naskh Arabic"/>
          <w:smallCaps/>
          <w:color w:val="000000"/>
          <w:sz w:val="36"/>
          <w:szCs w:val="36"/>
          <w:rtl/>
        </w:rPr>
        <w:t>وروز</w:t>
      </w:r>
    </w:p>
    <w:p w:rsidR="00383672" w:rsidRPr="008B35B6" w:rsidRDefault="000002B2" w:rsidP="008B35B6">
      <w:pPr>
        <w:pStyle w:val="Title"/>
        <w:tabs>
          <w:tab w:val="left" w:pos="1044"/>
          <w:tab w:val="center" w:pos="4936"/>
        </w:tabs>
        <w:bidi/>
        <w:jc w:val="left"/>
        <w:rPr>
          <w:rFonts w:ascii="Noto Naskh Arabic" w:hAnsi="Noto Naskh Arabic" w:cs="Noto Naskh Arabic"/>
          <w:color w:val="000000"/>
          <w:sz w:val="36"/>
          <w:szCs w:val="36"/>
          <w:rtl/>
          <w:lang w:bidi="ar-IQ"/>
        </w:rPr>
      </w:pPr>
      <w:r>
        <w:rPr>
          <w:rFonts w:ascii="Noto Naskh Arabic" w:hAnsi="Noto Naskh Arabic" w:cs="Noto Naskh Arabic"/>
          <w:noProof/>
          <w:sz w:val="24"/>
          <w:szCs w:val="24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7" type="#_x0000_t202" style="position:absolute;left:0;text-align:left;margin-left:127.9pt;margin-top:17.55pt;width:225.2pt;height:42.1pt;z-index:251658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" strokeweight="5pt">
            <v:stroke linestyle="thickThin"/>
            <v:shadow color="#868686"/>
            <v:textbox style="mso-next-textbox:#Text Box 6">
              <w:txbxContent>
                <w:p w:rsidR="000B6D45" w:rsidRPr="00A44B6A" w:rsidRDefault="000B6D45" w:rsidP="008B3795">
                  <w:pPr>
                    <w:spacing w:before="60" w:after="60"/>
                    <w:jc w:val="center"/>
                    <w:rPr>
                      <w:b/>
                      <w:bCs/>
                      <w:sz w:val="40"/>
                      <w:szCs w:val="40"/>
                      <w:rtl/>
                      <w:lang w:bidi="ar-IQ"/>
                    </w:rPr>
                  </w:pPr>
                  <w:r w:rsidRPr="00A44B6A">
                    <w:rPr>
                      <w:rFonts w:ascii="Noto Naskh Arabic" w:hAnsi="Noto Naskh Arabic" w:cs="Noto Naskh Arabic" w:hint="cs"/>
                      <w:b/>
                      <w:bCs/>
                      <w:color w:val="000000"/>
                      <w:sz w:val="36"/>
                      <w:szCs w:val="36"/>
                      <w:rtl/>
                    </w:rPr>
                    <w:t xml:space="preserve">محفوظ حمدون </w:t>
                  </w:r>
                  <w:r w:rsidR="008B3795" w:rsidRPr="00A44B6A">
                    <w:rPr>
                      <w:rFonts w:ascii="Noto Naskh Arabic" w:hAnsi="Noto Naskh Arabic" w:cs="Noto Naskh Arabic" w:hint="cs"/>
                      <w:b/>
                      <w:bCs/>
                      <w:color w:val="000000"/>
                      <w:sz w:val="36"/>
                      <w:szCs w:val="36"/>
                      <w:rtl/>
                    </w:rPr>
                    <w:t>ا</w:t>
                  </w:r>
                  <w:r w:rsidRPr="00A44B6A">
                    <w:rPr>
                      <w:rFonts w:ascii="Noto Naskh Arabic" w:hAnsi="Noto Naskh Arabic" w:cs="Noto Naskh Arabic" w:hint="cs"/>
                      <w:b/>
                      <w:bCs/>
                      <w:color w:val="000000"/>
                      <w:sz w:val="36"/>
                      <w:szCs w:val="36"/>
                      <w:rtl/>
                    </w:rPr>
                    <w:t>لصواف</w:t>
                  </w:r>
                </w:p>
                <w:p w:rsidR="000B6D45" w:rsidRDefault="000B6D45" w:rsidP="00BC6435">
                  <w:pPr>
                    <w:bidi/>
                    <w:jc w:val="center"/>
                    <w:rPr>
                      <w:b/>
                      <w:bCs/>
                      <w:sz w:val="28"/>
                      <w:szCs w:val="28"/>
                      <w:lang w:bidi="ar-IQ"/>
                    </w:rPr>
                  </w:pPr>
                </w:p>
              </w:txbxContent>
            </v:textbox>
          </v:shape>
        </w:pict>
      </w:r>
      <w:r w:rsidR="008B35B6">
        <w:rPr>
          <w:rFonts w:ascii="Noto Naskh Arabic" w:hAnsi="Noto Naskh Arabic" w:cs="Noto Naskh Arabic"/>
          <w:color w:val="000000"/>
          <w:rtl/>
        </w:rPr>
        <w:tab/>
      </w:r>
      <w:r w:rsidR="008B35B6">
        <w:rPr>
          <w:rFonts w:ascii="Noto Naskh Arabic" w:hAnsi="Noto Naskh Arabic" w:cs="Noto Naskh Arabic"/>
          <w:color w:val="000000"/>
          <w:rtl/>
        </w:rPr>
        <w:tab/>
      </w:r>
      <w:r w:rsidR="00F11996" w:rsidRPr="008B35B6">
        <w:rPr>
          <w:rFonts w:ascii="Noto Naskh Arabic" w:hAnsi="Noto Naskh Arabic" w:cs="Noto Naskh Arabic"/>
          <w:color w:val="000000"/>
          <w:rtl/>
        </w:rPr>
        <w:t xml:space="preserve">                                                           </w:t>
      </w:r>
    </w:p>
    <w:p w:rsidR="008B35B6" w:rsidRDefault="008B35B6" w:rsidP="00BC6435">
      <w:pPr>
        <w:pStyle w:val="Title"/>
        <w:tabs>
          <w:tab w:val="left" w:pos="8238"/>
        </w:tabs>
        <w:jc w:val="right"/>
        <w:rPr>
          <w:rFonts w:ascii="Times New Roman" w:hAnsi="Times New Roman"/>
          <w:color w:val="000000"/>
          <w:lang w:bidi="ar-IQ"/>
        </w:rPr>
      </w:pPr>
    </w:p>
    <w:p w:rsidR="00C1452B" w:rsidRPr="005F70FC" w:rsidRDefault="00C1452B" w:rsidP="00BC6435">
      <w:pPr>
        <w:pStyle w:val="Title"/>
        <w:tabs>
          <w:tab w:val="left" w:pos="8238"/>
        </w:tabs>
        <w:jc w:val="right"/>
        <w:rPr>
          <w:rFonts w:ascii="Times New Roman" w:hAnsi="Times New Roman"/>
          <w:color w:val="000000"/>
          <w:lang w:bidi="ar-IQ"/>
        </w:rPr>
      </w:pPr>
    </w:p>
    <w:p w:rsidR="00A44B6A" w:rsidRDefault="002403FA" w:rsidP="00BC6435">
      <w:pPr>
        <w:pStyle w:val="Title"/>
        <w:tabs>
          <w:tab w:val="left" w:pos="8238"/>
        </w:tabs>
        <w:jc w:val="right"/>
        <w:rPr>
          <w:rFonts w:ascii="Times New Roman" w:hAnsi="Times New Roman"/>
          <w:kern w:val="0"/>
          <w:sz w:val="18"/>
          <w:szCs w:val="18"/>
          <w:rtl/>
        </w:rPr>
      </w:pPr>
      <w:r w:rsidRPr="00A44B6A">
        <w:rPr>
          <w:rFonts w:ascii="Times New Roman" w:hAnsi="Times New Roman"/>
          <w:color w:val="000000"/>
          <w:sz w:val="22"/>
          <w:szCs w:val="22"/>
          <w:lang w:bidi="ar-IQ"/>
        </w:rPr>
        <w:t>NZU</w:t>
      </w:r>
      <w:r w:rsidR="00383672" w:rsidRPr="00A44B6A">
        <w:rPr>
          <w:rFonts w:ascii="Times New Roman" w:hAnsi="Times New Roman"/>
          <w:color w:val="000000"/>
          <w:sz w:val="22"/>
          <w:szCs w:val="22"/>
          <w:rtl/>
          <w:lang w:bidi="ar-IQ"/>
        </w:rPr>
        <w:t xml:space="preserve"> </w:t>
      </w:r>
      <w:r w:rsidR="008B35B6" w:rsidRPr="00A44B6A">
        <w:rPr>
          <w:rFonts w:ascii="Times New Roman" w:hAnsi="Times New Roman" w:hint="cs"/>
          <w:color w:val="000000"/>
          <w:sz w:val="22"/>
          <w:szCs w:val="22"/>
          <w:rtl/>
          <w:lang w:bidi="ar-IQ"/>
        </w:rPr>
        <w:t xml:space="preserve"> </w:t>
      </w:r>
      <w:r w:rsidR="00383672" w:rsidRPr="00A44B6A">
        <w:rPr>
          <w:rFonts w:ascii="Times New Roman" w:hAnsi="Times New Roman"/>
          <w:color w:val="000000"/>
          <w:sz w:val="22"/>
          <w:szCs w:val="22"/>
          <w:rtl/>
          <w:lang w:bidi="ar-IQ"/>
        </w:rPr>
        <w:t xml:space="preserve">    </w:t>
      </w:r>
      <w:r w:rsidR="008B35B6" w:rsidRPr="00A44B6A">
        <w:rPr>
          <w:rFonts w:ascii="Times New Roman" w:hAnsi="Times New Roman"/>
          <w:kern w:val="0"/>
          <w:sz w:val="18"/>
          <w:szCs w:val="18"/>
        </w:rPr>
        <w:t xml:space="preserve">  </w:t>
      </w:r>
      <w:r w:rsidR="00A44B6A">
        <w:rPr>
          <w:rFonts w:ascii="Times New Roman" w:hAnsi="Times New Roman" w:hint="cs"/>
          <w:kern w:val="0"/>
          <w:sz w:val="18"/>
          <w:szCs w:val="18"/>
          <w:rtl/>
        </w:rPr>
        <w:t xml:space="preserve">              </w:t>
      </w:r>
    </w:p>
    <w:p w:rsidR="00621D3F" w:rsidRPr="00A44B6A" w:rsidRDefault="008B35B6" w:rsidP="00BC6435">
      <w:pPr>
        <w:pStyle w:val="Title"/>
        <w:tabs>
          <w:tab w:val="left" w:pos="8238"/>
        </w:tabs>
        <w:jc w:val="right"/>
        <w:rPr>
          <w:rFonts w:ascii="Noto Naskh Arabic" w:hAnsi="Noto Naskh Arabic" w:cs="Noto Naskh Arabic"/>
          <w:kern w:val="0"/>
          <w:sz w:val="24"/>
          <w:szCs w:val="24"/>
        </w:rPr>
      </w:pPr>
      <w:r w:rsidRPr="00A44B6A">
        <w:rPr>
          <w:rFonts w:ascii="Times New Roman" w:hAnsi="Times New Roman"/>
          <w:kern w:val="0"/>
          <w:sz w:val="18"/>
          <w:szCs w:val="18"/>
        </w:rPr>
        <w:t xml:space="preserve"> </w:t>
      </w:r>
      <w:r w:rsidR="00383672" w:rsidRPr="00A44B6A">
        <w:rPr>
          <w:rFonts w:ascii="Times New Roman" w:hAnsi="Times New Roman"/>
          <w:kern w:val="0"/>
          <w:sz w:val="18"/>
          <w:szCs w:val="18"/>
          <w:rtl/>
        </w:rPr>
        <w:t xml:space="preserve">  </w:t>
      </w:r>
      <w:r w:rsidR="00A44B6A">
        <w:rPr>
          <w:rFonts w:ascii="Noto Naskh Arabic" w:hAnsi="Noto Naskh Arabic" w:cs="Noto Naskh Arabic" w:hint="cs"/>
          <w:kern w:val="0"/>
          <w:sz w:val="24"/>
          <w:szCs w:val="24"/>
          <w:rtl/>
        </w:rPr>
        <w:t xml:space="preserve">    </w:t>
      </w:r>
      <w:r w:rsidR="00BC6435" w:rsidRPr="00A44B6A">
        <w:rPr>
          <w:rFonts w:ascii="Noto Naskh Arabic" w:hAnsi="Noto Naskh Arabic" w:cs="Noto Naskh Arabic"/>
          <w:kern w:val="0"/>
          <w:sz w:val="24"/>
          <w:szCs w:val="24"/>
          <w:rtl/>
        </w:rPr>
        <w:t xml:space="preserve">  </w:t>
      </w:r>
    </w:p>
    <w:tbl>
      <w:tblPr>
        <w:tblW w:w="978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11"/>
        <w:gridCol w:w="1559"/>
        <w:gridCol w:w="2268"/>
        <w:gridCol w:w="1843"/>
      </w:tblGrid>
      <w:tr w:rsidR="0071418D" w:rsidRPr="008B35B6" w:rsidTr="00793A71">
        <w:trPr>
          <w:trHeight w:val="342"/>
        </w:trPr>
        <w:tc>
          <w:tcPr>
            <w:tcW w:w="9781" w:type="dxa"/>
            <w:gridSpan w:val="4"/>
            <w:shd w:val="clear" w:color="auto" w:fill="B8CCE4" w:themeFill="accent1" w:themeFillTint="66"/>
          </w:tcPr>
          <w:p w:rsidR="0071418D" w:rsidRPr="008B35B6" w:rsidRDefault="00920BEC" w:rsidP="00920BEC">
            <w:pPr>
              <w:tabs>
                <w:tab w:val="left" w:pos="3817"/>
                <w:tab w:val="center" w:pos="4833"/>
              </w:tabs>
              <w:bidi/>
              <w:spacing w:before="40" w:after="40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ab/>
            </w:r>
            <w:r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ab/>
            </w:r>
            <w:r w:rsidR="0071418D" w:rsidRPr="008B35B6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المعلومات الشخصية</w:t>
            </w:r>
          </w:p>
        </w:tc>
      </w:tr>
      <w:tr w:rsidR="0071418D" w:rsidRPr="00A44B6A" w:rsidTr="00194BD5">
        <w:trPr>
          <w:cantSplit/>
          <w:trHeight w:val="151"/>
        </w:trPr>
        <w:tc>
          <w:tcPr>
            <w:tcW w:w="4111" w:type="dxa"/>
            <w:shd w:val="clear" w:color="auto" w:fill="FFFFFF"/>
          </w:tcPr>
          <w:p w:rsidR="0071418D" w:rsidRPr="00A44B6A" w:rsidRDefault="009C4900" w:rsidP="009C4900">
            <w:pPr>
              <w:spacing w:before="60" w:after="60"/>
              <w:jc w:val="center"/>
              <w:rPr>
                <w:rFonts w:ascii="Noto Naskh Arabic" w:hAnsi="Noto Naskh Arabic" w:cs="Noto Naskh Arabic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color w:val="000000"/>
                <w:sz w:val="24"/>
                <w:szCs w:val="24"/>
                <w:rtl/>
                <w:lang w:bidi="ar-IQ"/>
              </w:rPr>
              <w:t>أفرو ستي/ دهوك</w:t>
            </w:r>
          </w:p>
        </w:tc>
        <w:tc>
          <w:tcPr>
            <w:tcW w:w="1559" w:type="dxa"/>
            <w:shd w:val="clear" w:color="auto" w:fill="D9D9D9"/>
          </w:tcPr>
          <w:p w:rsidR="0071418D" w:rsidRPr="00A44B6A" w:rsidRDefault="0071418D" w:rsidP="00E026CF">
            <w:pPr>
              <w:spacing w:before="60" w:after="60"/>
              <w:jc w:val="center"/>
              <w:rPr>
                <w:rFonts w:ascii="Noto Naskh Arabic" w:hAnsi="Noto Naskh Arabic" w:cs="Noto Naskh Arabic"/>
                <w:b/>
                <w:bCs/>
                <w:color w:val="000000"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color w:val="000000"/>
                <w:sz w:val="24"/>
                <w:szCs w:val="24"/>
                <w:rtl/>
              </w:rPr>
              <w:t>العنوان</w:t>
            </w:r>
          </w:p>
        </w:tc>
        <w:tc>
          <w:tcPr>
            <w:tcW w:w="2268" w:type="dxa"/>
            <w:shd w:val="clear" w:color="auto" w:fill="FFFFFF"/>
          </w:tcPr>
          <w:p w:rsidR="0071418D" w:rsidRPr="00A44B6A" w:rsidRDefault="008B3795" w:rsidP="00E026CF">
            <w:pPr>
              <w:spacing w:before="60" w:after="60"/>
              <w:jc w:val="center"/>
              <w:rPr>
                <w:rFonts w:ascii="Noto Naskh Arabic" w:hAnsi="Noto Naskh Arabic" w:cs="Noto Naskh Arabic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color w:val="000000"/>
                <w:sz w:val="24"/>
                <w:szCs w:val="24"/>
                <w:rtl/>
                <w:lang w:bidi="ar-IQ"/>
              </w:rPr>
              <w:t>عراقية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D9D9D9"/>
          </w:tcPr>
          <w:p w:rsidR="0071418D" w:rsidRPr="00A44B6A" w:rsidRDefault="00A566C1" w:rsidP="00A44B6A">
            <w:pPr>
              <w:bidi/>
              <w:spacing w:before="40" w:after="40"/>
              <w:jc w:val="center"/>
              <w:rPr>
                <w:rFonts w:ascii="Noto Naskh Arabic" w:hAnsi="Noto Naskh Arabic" w:cs="Noto Naskh Arabic"/>
                <w:b/>
                <w:bCs/>
                <w:color w:val="000000"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color w:val="000000"/>
                <w:sz w:val="24"/>
                <w:szCs w:val="24"/>
                <w:rtl/>
              </w:rPr>
              <w:t>الجنسية</w:t>
            </w:r>
          </w:p>
        </w:tc>
      </w:tr>
      <w:tr w:rsidR="000B6D45" w:rsidRPr="00A44B6A" w:rsidTr="00194BD5">
        <w:trPr>
          <w:cantSplit/>
          <w:trHeight w:val="932"/>
        </w:trPr>
        <w:tc>
          <w:tcPr>
            <w:tcW w:w="4111" w:type="dxa"/>
            <w:shd w:val="clear" w:color="auto" w:fill="FFFFFF"/>
          </w:tcPr>
          <w:p w:rsidR="001328CF" w:rsidRPr="000F700A" w:rsidRDefault="0006548A" w:rsidP="008B35B6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GB" w:bidi="ar-IQ"/>
              </w:rPr>
            </w:pPr>
            <w:r w:rsidRPr="000F700A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GB" w:bidi="ar-IQ"/>
              </w:rPr>
              <w:t>m</w:t>
            </w:r>
            <w:r w:rsidR="00395292" w:rsidRPr="000F700A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GB" w:bidi="ar-IQ"/>
              </w:rPr>
              <w:t>ahfoodh.hamadoon@</w:t>
            </w:r>
            <w:r w:rsidR="00395292" w:rsidRPr="000F700A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IQ"/>
              </w:rPr>
              <w:t>nawroz.edu.krd</w:t>
            </w:r>
          </w:p>
          <w:p w:rsidR="000B6D45" w:rsidRPr="00A44B6A" w:rsidRDefault="001328CF" w:rsidP="00661771">
            <w:pPr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val="en-GB" w:bidi="ar-IQ"/>
              </w:rPr>
            </w:pPr>
            <w:r w:rsidRPr="000F700A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 w:bidi="ar-IQ"/>
              </w:rPr>
              <w:t>prof-mm@yahoo.com</w:t>
            </w:r>
          </w:p>
        </w:tc>
        <w:tc>
          <w:tcPr>
            <w:tcW w:w="1559" w:type="dxa"/>
            <w:shd w:val="clear" w:color="auto" w:fill="D9D9D9"/>
          </w:tcPr>
          <w:p w:rsidR="000B6D45" w:rsidRPr="00A44B6A" w:rsidRDefault="000B6D45" w:rsidP="00A72BF8">
            <w:pPr>
              <w:spacing w:before="60" w:after="60"/>
              <w:jc w:val="center"/>
              <w:rPr>
                <w:rFonts w:ascii="Noto Naskh Arabic" w:hAnsi="Noto Naskh Arabic" w:cs="Noto Naskh Arabic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color w:val="000000"/>
                <w:sz w:val="24"/>
                <w:szCs w:val="24"/>
                <w:rtl/>
              </w:rPr>
              <w:t>البريد الالكتروني</w:t>
            </w:r>
          </w:p>
        </w:tc>
        <w:tc>
          <w:tcPr>
            <w:tcW w:w="2268" w:type="dxa"/>
            <w:shd w:val="clear" w:color="auto" w:fill="FFFFFF"/>
          </w:tcPr>
          <w:p w:rsidR="000B6D45" w:rsidRPr="00A44B6A" w:rsidRDefault="000B6D45" w:rsidP="00E026CF">
            <w:pPr>
              <w:spacing w:before="60" w:after="60"/>
              <w:jc w:val="center"/>
              <w:rPr>
                <w:rFonts w:ascii="Noto Naskh Arabic" w:hAnsi="Noto Naskh Arabic" w:cs="Noto Naskh Arabic"/>
                <w:b/>
                <w:bCs/>
                <w:color w:val="000000"/>
                <w:sz w:val="24"/>
                <w:szCs w:val="24"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color w:val="000000"/>
                <w:sz w:val="24"/>
                <w:szCs w:val="24"/>
                <w:rtl/>
                <w:lang w:bidi="ar-IQ"/>
              </w:rPr>
              <w:t>الموصل في 1-7-1947</w:t>
            </w:r>
          </w:p>
        </w:tc>
        <w:tc>
          <w:tcPr>
            <w:tcW w:w="1843" w:type="dxa"/>
            <w:shd w:val="clear" w:color="auto" w:fill="D9D9D9"/>
          </w:tcPr>
          <w:p w:rsidR="000B6D45" w:rsidRPr="00A44B6A" w:rsidRDefault="000B6D45" w:rsidP="00E026CF">
            <w:pPr>
              <w:spacing w:before="60" w:after="60"/>
              <w:jc w:val="center"/>
              <w:rPr>
                <w:rFonts w:ascii="Noto Naskh Arabic" w:hAnsi="Noto Naskh Arabic" w:cs="Noto Naskh Arabic"/>
                <w:b/>
                <w:bCs/>
                <w:color w:val="000000"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color w:val="000000"/>
                <w:sz w:val="24"/>
                <w:szCs w:val="24"/>
                <w:rtl/>
              </w:rPr>
              <w:t>محل و تاريخ الولادة</w:t>
            </w:r>
          </w:p>
        </w:tc>
      </w:tr>
      <w:tr w:rsidR="000B6D45" w:rsidRPr="00A44B6A" w:rsidTr="00194BD5">
        <w:trPr>
          <w:cantSplit/>
          <w:trHeight w:val="327"/>
        </w:trPr>
        <w:tc>
          <w:tcPr>
            <w:tcW w:w="7938" w:type="dxa"/>
            <w:gridSpan w:val="3"/>
            <w:shd w:val="clear" w:color="auto" w:fill="FFFFFF"/>
          </w:tcPr>
          <w:p w:rsidR="000B6D45" w:rsidRPr="00A44B6A" w:rsidRDefault="000B6D45" w:rsidP="00E439D6">
            <w:pPr>
              <w:spacing w:before="60" w:after="60"/>
              <w:jc w:val="center"/>
              <w:rPr>
                <w:rFonts w:ascii="Noto Naskh Arabic" w:hAnsi="Noto Naskh Arabic" w:cs="Noto Naskh Arabic"/>
                <w:b/>
                <w:bCs/>
                <w:color w:val="000000"/>
                <w:sz w:val="24"/>
                <w:szCs w:val="24"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color w:val="000000"/>
                <w:sz w:val="24"/>
                <w:szCs w:val="24"/>
                <w:rtl/>
                <w:lang w:bidi="ar-IQ"/>
              </w:rPr>
              <w:t>متزوج</w:t>
            </w:r>
          </w:p>
        </w:tc>
        <w:tc>
          <w:tcPr>
            <w:tcW w:w="1843" w:type="dxa"/>
            <w:shd w:val="clear" w:color="auto" w:fill="D9D9D9"/>
          </w:tcPr>
          <w:p w:rsidR="000B6D45" w:rsidRPr="00A44B6A" w:rsidRDefault="000B6D45" w:rsidP="00E439D6">
            <w:pPr>
              <w:bidi/>
              <w:spacing w:before="60" w:after="60"/>
              <w:jc w:val="center"/>
              <w:rPr>
                <w:rFonts w:ascii="Noto Naskh Arabic" w:hAnsi="Noto Naskh Arabic" w:cs="Noto Naskh Arabic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color w:val="000000"/>
                <w:sz w:val="24"/>
                <w:szCs w:val="24"/>
                <w:rtl/>
              </w:rPr>
              <w:t>الحالة الزوجية</w:t>
            </w:r>
          </w:p>
        </w:tc>
      </w:tr>
    </w:tbl>
    <w:p w:rsidR="00A065F2" w:rsidRPr="00A44B6A" w:rsidRDefault="00A065F2" w:rsidP="008B35B6">
      <w:pPr>
        <w:rPr>
          <w:rFonts w:ascii="Noto Naskh Arabic" w:hAnsi="Noto Naskh Arabic" w:cs="Noto Naskh Arabic"/>
          <w:b/>
          <w:bCs/>
          <w:sz w:val="24"/>
          <w:szCs w:val="24"/>
          <w:rtl/>
        </w:rPr>
      </w:pPr>
    </w:p>
    <w:tbl>
      <w:tblPr>
        <w:tblW w:w="978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10"/>
        <w:gridCol w:w="3402"/>
        <w:gridCol w:w="2552"/>
        <w:gridCol w:w="1417"/>
      </w:tblGrid>
      <w:tr w:rsidR="007E4282" w:rsidRPr="00A44B6A" w:rsidTr="00793A71">
        <w:trPr>
          <w:cantSplit/>
          <w:trHeight w:val="283"/>
        </w:trPr>
        <w:tc>
          <w:tcPr>
            <w:tcW w:w="9781" w:type="dxa"/>
            <w:gridSpan w:val="4"/>
            <w:tcBorders>
              <w:bottom w:val="single" w:sz="4" w:space="0" w:color="auto"/>
            </w:tcBorders>
            <w:shd w:val="clear" w:color="auto" w:fill="B8CCE4" w:themeFill="accent1" w:themeFillTint="66"/>
          </w:tcPr>
          <w:p w:rsidR="007E4282" w:rsidRPr="00A44B6A" w:rsidRDefault="007E4282" w:rsidP="00E026CF">
            <w:pPr>
              <w:spacing w:before="40" w:after="40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معلومات الوظيفة</w:t>
            </w:r>
          </w:p>
        </w:tc>
      </w:tr>
      <w:tr w:rsidR="00885623" w:rsidRPr="00A44B6A" w:rsidTr="00A44B6A">
        <w:trPr>
          <w:cantSplit/>
          <w:trHeight w:val="314"/>
        </w:trPr>
        <w:tc>
          <w:tcPr>
            <w:tcW w:w="2410" w:type="dxa"/>
            <w:tcBorders>
              <w:top w:val="single" w:sz="12" w:space="0" w:color="auto"/>
            </w:tcBorders>
            <w:shd w:val="clear" w:color="auto" w:fill="FFFFFF"/>
          </w:tcPr>
          <w:p w:rsidR="00885623" w:rsidRPr="00A44B6A" w:rsidRDefault="007B2211" w:rsidP="00E90C29">
            <w:pPr>
              <w:spacing w:before="40" w:after="40"/>
              <w:jc w:val="center"/>
              <w:rPr>
                <w:rFonts w:ascii="Noto Naskh Arabic" w:hAnsi="Noto Naskh Arabic" w:cs="Noto Naskh Arabic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color w:val="000000"/>
                <w:sz w:val="24"/>
                <w:szCs w:val="24"/>
                <w:rtl/>
                <w:lang w:bidi="ar-IQ"/>
              </w:rPr>
              <w:t>استاذ 2006</w:t>
            </w:r>
          </w:p>
        </w:tc>
        <w:tc>
          <w:tcPr>
            <w:tcW w:w="3402" w:type="dxa"/>
            <w:tcBorders>
              <w:top w:val="single" w:sz="12" w:space="0" w:color="auto"/>
            </w:tcBorders>
            <w:shd w:val="clear" w:color="auto" w:fill="D9D9D9"/>
          </w:tcPr>
          <w:p w:rsidR="00885623" w:rsidRPr="00A44B6A" w:rsidRDefault="00885623" w:rsidP="00885623">
            <w:pPr>
              <w:bidi/>
              <w:spacing w:before="40" w:after="40"/>
              <w:jc w:val="center"/>
              <w:rPr>
                <w:rFonts w:ascii="Noto Naskh Arabic" w:hAnsi="Noto Naskh Arabic" w:cs="Noto Naskh Arabic"/>
                <w:b/>
                <w:bCs/>
                <w:color w:val="000000"/>
                <w:sz w:val="24"/>
                <w:szCs w:val="24"/>
                <w:rtl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color w:val="000000"/>
                <w:sz w:val="24"/>
                <w:szCs w:val="24"/>
                <w:rtl/>
                <w:lang w:bidi="ar-IQ"/>
              </w:rPr>
              <w:t>المرتبة العلمية</w:t>
            </w:r>
            <w:r w:rsidRPr="00A44B6A">
              <w:rPr>
                <w:rFonts w:ascii="Noto Naskh Arabic" w:hAnsi="Noto Naskh Arabic" w:cs="Noto Naskh Arabic"/>
                <w:b/>
                <w:bCs/>
                <w:color w:val="000000"/>
                <w:sz w:val="24"/>
                <w:szCs w:val="24"/>
                <w:lang w:bidi="ar-IQ"/>
              </w:rPr>
              <w:t xml:space="preserve"> </w:t>
            </w:r>
            <w:r w:rsidRPr="00A44B6A">
              <w:rPr>
                <w:rFonts w:ascii="Noto Naskh Arabic" w:hAnsi="Noto Naskh Arabic" w:cs="Noto Naskh Arabic"/>
                <w:b/>
                <w:bCs/>
                <w:color w:val="000000"/>
                <w:sz w:val="24"/>
                <w:szCs w:val="24"/>
                <w:rtl/>
              </w:rPr>
              <w:t>وتاريخ الحصول عليها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FFFFFF"/>
          </w:tcPr>
          <w:p w:rsidR="00885623" w:rsidRPr="00A44B6A" w:rsidRDefault="007B2211" w:rsidP="005A2C61">
            <w:pPr>
              <w:spacing w:before="40" w:after="40"/>
              <w:jc w:val="center"/>
              <w:rPr>
                <w:rFonts w:ascii="Noto Naskh Arabic" w:hAnsi="Noto Naskh Arabic" w:cs="Noto Naskh Arabic"/>
                <w:b/>
                <w:bCs/>
                <w:color w:val="000000"/>
                <w:sz w:val="24"/>
                <w:szCs w:val="24"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color w:val="000000"/>
                <w:sz w:val="24"/>
                <w:szCs w:val="24"/>
                <w:rtl/>
                <w:lang w:bidi="ar-IQ"/>
              </w:rPr>
              <w:t>تدريسي</w:t>
            </w:r>
            <w:r w:rsidR="00BC6435" w:rsidRPr="00A44B6A">
              <w:rPr>
                <w:rFonts w:ascii="Noto Naskh Arabic" w:hAnsi="Noto Naskh Arabic" w:cs="Noto Naskh Arabic"/>
                <w:b/>
                <w:bCs/>
                <w:color w:val="000000"/>
                <w:sz w:val="24"/>
                <w:szCs w:val="24"/>
                <w:rtl/>
                <w:lang w:bidi="ar-IQ"/>
              </w:rPr>
              <w:t xml:space="preserve"> 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D9D9D9"/>
          </w:tcPr>
          <w:p w:rsidR="00885623" w:rsidRPr="00A44B6A" w:rsidRDefault="00885623" w:rsidP="00E25391">
            <w:pPr>
              <w:spacing w:before="40" w:after="40"/>
              <w:jc w:val="center"/>
              <w:rPr>
                <w:rFonts w:ascii="Noto Naskh Arabic" w:hAnsi="Noto Naskh Arabic" w:cs="Noto Naskh Arabic"/>
                <w:b/>
                <w:bCs/>
                <w:color w:val="000000"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color w:val="000000"/>
                <w:sz w:val="24"/>
                <w:szCs w:val="24"/>
                <w:rtl/>
              </w:rPr>
              <w:t>الوظيفة</w:t>
            </w:r>
          </w:p>
        </w:tc>
      </w:tr>
    </w:tbl>
    <w:p w:rsidR="00A065F2" w:rsidRPr="00A44B6A" w:rsidRDefault="00A065F2" w:rsidP="008B35B6">
      <w:pPr>
        <w:rPr>
          <w:rFonts w:ascii="Noto Naskh Arabic" w:hAnsi="Noto Naskh Arabic" w:cs="Noto Naskh Arabic"/>
          <w:b/>
          <w:bCs/>
          <w:sz w:val="24"/>
          <w:szCs w:val="24"/>
        </w:rPr>
      </w:pPr>
    </w:p>
    <w:tbl>
      <w:tblPr>
        <w:tblW w:w="978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37"/>
        <w:gridCol w:w="2823"/>
        <w:gridCol w:w="2228"/>
        <w:gridCol w:w="2693"/>
      </w:tblGrid>
      <w:tr w:rsidR="00EC1A32" w:rsidRPr="00A44B6A" w:rsidTr="00793A71">
        <w:trPr>
          <w:trHeight w:val="358"/>
        </w:trPr>
        <w:tc>
          <w:tcPr>
            <w:tcW w:w="9781" w:type="dxa"/>
            <w:gridSpan w:val="4"/>
            <w:shd w:val="clear" w:color="auto" w:fill="B8CCE4" w:themeFill="accent1" w:themeFillTint="66"/>
          </w:tcPr>
          <w:p w:rsidR="00EC1A32" w:rsidRPr="00A44B6A" w:rsidRDefault="00143ADD" w:rsidP="007228AD">
            <w:pPr>
              <w:spacing w:before="40" w:after="40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ا</w:t>
            </w:r>
            <w:r w:rsidR="007228AD"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لشهادات العلمية</w:t>
            </w:r>
          </w:p>
        </w:tc>
      </w:tr>
      <w:tr w:rsidR="00EC1A32" w:rsidRPr="00A44B6A" w:rsidTr="008B3795">
        <w:trPr>
          <w:cantSplit/>
          <w:trHeight w:val="358"/>
        </w:trPr>
        <w:tc>
          <w:tcPr>
            <w:tcW w:w="2037" w:type="dxa"/>
            <w:shd w:val="clear" w:color="auto" w:fill="D9D9D9"/>
          </w:tcPr>
          <w:p w:rsidR="00EC1A32" w:rsidRPr="00A44B6A" w:rsidRDefault="00457162" w:rsidP="00E026CF">
            <w:pPr>
              <w:spacing w:before="60" w:after="60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ال</w:t>
            </w:r>
            <w:r w:rsidR="00143ADD"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دكتور</w:t>
            </w:r>
            <w:r w:rsidR="00137E3D"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ا</w:t>
            </w:r>
            <w:r w:rsidR="00673CC3"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ه</w:t>
            </w:r>
          </w:p>
        </w:tc>
        <w:tc>
          <w:tcPr>
            <w:tcW w:w="2823" w:type="dxa"/>
            <w:tcBorders>
              <w:bottom w:val="nil"/>
            </w:tcBorders>
            <w:shd w:val="clear" w:color="auto" w:fill="D9D9D9"/>
          </w:tcPr>
          <w:p w:rsidR="00EC1A32" w:rsidRPr="00A44B6A" w:rsidRDefault="00457162" w:rsidP="00E026CF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60" w:after="6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ال</w:t>
            </w:r>
            <w:r w:rsidR="00143ADD"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ماجستير</w:t>
            </w:r>
          </w:p>
        </w:tc>
        <w:tc>
          <w:tcPr>
            <w:tcW w:w="2228" w:type="dxa"/>
            <w:tcBorders>
              <w:bottom w:val="nil"/>
            </w:tcBorders>
            <w:shd w:val="clear" w:color="auto" w:fill="D9D9D9"/>
          </w:tcPr>
          <w:p w:rsidR="00EC1A32" w:rsidRPr="00A44B6A" w:rsidRDefault="00457162" w:rsidP="00457162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60" w:after="6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ال</w:t>
            </w:r>
            <w:r w:rsidR="00143ADD"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بك</w:t>
            </w:r>
            <w:r w:rsidR="007228AD"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ا</w:t>
            </w:r>
            <w:r w:rsidR="00143ADD"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لوريوس</w:t>
            </w:r>
          </w:p>
        </w:tc>
        <w:tc>
          <w:tcPr>
            <w:tcW w:w="2693" w:type="dxa"/>
            <w:shd w:val="clear" w:color="auto" w:fill="D9D9D9"/>
          </w:tcPr>
          <w:p w:rsidR="00EC1A32" w:rsidRPr="00A44B6A" w:rsidRDefault="007228AD" w:rsidP="007228AD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60" w:after="6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الشهادة</w:t>
            </w:r>
          </w:p>
        </w:tc>
      </w:tr>
      <w:tr w:rsidR="00EC1A32" w:rsidRPr="00A44B6A" w:rsidTr="008B3795">
        <w:trPr>
          <w:cantSplit/>
          <w:trHeight w:val="306"/>
        </w:trPr>
        <w:tc>
          <w:tcPr>
            <w:tcW w:w="2037" w:type="dxa"/>
            <w:tcBorders>
              <w:top w:val="single" w:sz="4" w:space="0" w:color="auto"/>
            </w:tcBorders>
            <w:shd w:val="clear" w:color="auto" w:fill="FFFFFF"/>
          </w:tcPr>
          <w:p w:rsidR="00EC1A32" w:rsidRPr="00A44B6A" w:rsidRDefault="00D13A3B" w:rsidP="002F0FCF">
            <w:pPr>
              <w:spacing w:before="40" w:after="40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برادفورد</w:t>
            </w:r>
            <w:r w:rsidR="002F0FCF"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</w:p>
        </w:tc>
        <w:tc>
          <w:tcPr>
            <w:tcW w:w="2823" w:type="dxa"/>
          </w:tcPr>
          <w:p w:rsidR="00EC1A32" w:rsidRPr="00A44B6A" w:rsidRDefault="00D13A3B" w:rsidP="002F0FCF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مانجستر</w:t>
            </w:r>
            <w:r w:rsidR="002F0FCF"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</w:p>
        </w:tc>
        <w:tc>
          <w:tcPr>
            <w:tcW w:w="2228" w:type="dxa"/>
          </w:tcPr>
          <w:p w:rsidR="00EC1A32" w:rsidRPr="00A44B6A" w:rsidRDefault="00D13A3B" w:rsidP="00E026CF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الموصل</w:t>
            </w:r>
          </w:p>
        </w:tc>
        <w:tc>
          <w:tcPr>
            <w:tcW w:w="2693" w:type="dxa"/>
            <w:shd w:val="clear" w:color="auto" w:fill="D9D9D9"/>
          </w:tcPr>
          <w:p w:rsidR="00EC1A32" w:rsidRPr="00A44B6A" w:rsidRDefault="00137E3D" w:rsidP="00E026CF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اسم الجامعة</w:t>
            </w:r>
          </w:p>
        </w:tc>
      </w:tr>
      <w:tr w:rsidR="00EC1A32" w:rsidRPr="00A44B6A" w:rsidTr="008B3795">
        <w:trPr>
          <w:cantSplit/>
          <w:trHeight w:val="323"/>
        </w:trPr>
        <w:tc>
          <w:tcPr>
            <w:tcW w:w="2037" w:type="dxa"/>
            <w:tcBorders>
              <w:top w:val="single" w:sz="4" w:space="0" w:color="auto"/>
            </w:tcBorders>
            <w:shd w:val="clear" w:color="auto" w:fill="FFFFFF"/>
          </w:tcPr>
          <w:p w:rsidR="00EC1A32" w:rsidRPr="00A44B6A" w:rsidRDefault="002F0FCF" w:rsidP="00E026CF">
            <w:pPr>
              <w:spacing w:before="40" w:after="40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المملكة المتحدة</w:t>
            </w:r>
          </w:p>
        </w:tc>
        <w:tc>
          <w:tcPr>
            <w:tcW w:w="2823" w:type="dxa"/>
          </w:tcPr>
          <w:p w:rsidR="00EC1A32" w:rsidRPr="00A44B6A" w:rsidRDefault="002F0FCF" w:rsidP="00E026CF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المملكة المتحدة</w:t>
            </w:r>
          </w:p>
        </w:tc>
        <w:tc>
          <w:tcPr>
            <w:tcW w:w="2228" w:type="dxa"/>
          </w:tcPr>
          <w:p w:rsidR="00EC1A32" w:rsidRPr="00A44B6A" w:rsidRDefault="002F0FCF" w:rsidP="00E026CF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العراق</w:t>
            </w:r>
          </w:p>
        </w:tc>
        <w:tc>
          <w:tcPr>
            <w:tcW w:w="2693" w:type="dxa"/>
            <w:shd w:val="clear" w:color="auto" w:fill="D9D9D9"/>
          </w:tcPr>
          <w:p w:rsidR="00EC1A32" w:rsidRPr="00A44B6A" w:rsidRDefault="00137E3D" w:rsidP="007E6D14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البلد</w:t>
            </w:r>
            <w:r w:rsidR="00457162"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 xml:space="preserve"> المان</w:t>
            </w:r>
            <w:r w:rsidR="00A13982"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ح للش</w:t>
            </w:r>
            <w:r w:rsidR="007E6D14"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ه</w:t>
            </w:r>
            <w:r w:rsidR="00A13982"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ا</w:t>
            </w:r>
            <w:r w:rsidR="00457162"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دة</w:t>
            </w:r>
          </w:p>
        </w:tc>
      </w:tr>
      <w:tr w:rsidR="00EC1A32" w:rsidRPr="00A44B6A" w:rsidTr="008B3795">
        <w:trPr>
          <w:cantSplit/>
          <w:trHeight w:val="306"/>
        </w:trPr>
        <w:tc>
          <w:tcPr>
            <w:tcW w:w="2037" w:type="dxa"/>
            <w:tcBorders>
              <w:bottom w:val="single" w:sz="4" w:space="0" w:color="auto"/>
            </w:tcBorders>
            <w:shd w:val="clear" w:color="auto" w:fill="FFFFFF"/>
          </w:tcPr>
          <w:p w:rsidR="00EC1A32" w:rsidRPr="00A44B6A" w:rsidRDefault="00AF4820" w:rsidP="00E026CF">
            <w:pPr>
              <w:spacing w:before="40" w:after="40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1989</w:t>
            </w:r>
          </w:p>
        </w:tc>
        <w:tc>
          <w:tcPr>
            <w:tcW w:w="2823" w:type="dxa"/>
            <w:tcBorders>
              <w:bottom w:val="single" w:sz="4" w:space="0" w:color="auto"/>
            </w:tcBorders>
          </w:tcPr>
          <w:p w:rsidR="00EC1A32" w:rsidRPr="00A44B6A" w:rsidRDefault="00AF4820" w:rsidP="00E026CF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1986</w:t>
            </w:r>
          </w:p>
        </w:tc>
        <w:tc>
          <w:tcPr>
            <w:tcW w:w="2228" w:type="dxa"/>
            <w:tcBorders>
              <w:bottom w:val="single" w:sz="4" w:space="0" w:color="auto"/>
            </w:tcBorders>
          </w:tcPr>
          <w:p w:rsidR="00EC1A32" w:rsidRPr="00A44B6A" w:rsidRDefault="00AF4820" w:rsidP="00E026CF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1974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D9D9D9"/>
          </w:tcPr>
          <w:p w:rsidR="00EC1A32" w:rsidRPr="00A44B6A" w:rsidRDefault="00137E3D" w:rsidP="00E026CF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 xml:space="preserve">تاريخ </w:t>
            </w:r>
            <w:r w:rsidR="007228AD"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ال</w:t>
            </w: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حصول</w:t>
            </w:r>
            <w:r w:rsidR="007228AD"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 xml:space="preserve"> على الشهادة</w:t>
            </w: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673CC3" w:rsidRPr="00A44B6A" w:rsidTr="008B3795">
        <w:trPr>
          <w:cantSplit/>
          <w:trHeight w:val="306"/>
        </w:trPr>
        <w:tc>
          <w:tcPr>
            <w:tcW w:w="708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673CC3" w:rsidRPr="00A44B6A" w:rsidRDefault="008645F6" w:rsidP="009C4900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كلف  الجودة في الصناعات النسيجية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D9D9D9"/>
          </w:tcPr>
          <w:p w:rsidR="00673CC3" w:rsidRPr="00A44B6A" w:rsidRDefault="00673CC3" w:rsidP="00E026CF">
            <w:pPr>
              <w:pStyle w:val="HeaderBase"/>
              <w:bidi/>
              <w:spacing w:before="40" w:after="40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عنوان رسالة الماجستير</w:t>
            </w:r>
          </w:p>
        </w:tc>
      </w:tr>
      <w:tr w:rsidR="00B529D1" w:rsidRPr="00A44B6A" w:rsidTr="008B3795">
        <w:trPr>
          <w:cantSplit/>
          <w:trHeight w:val="306"/>
        </w:trPr>
        <w:tc>
          <w:tcPr>
            <w:tcW w:w="708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B529D1" w:rsidRPr="00A44B6A" w:rsidRDefault="009C4900" w:rsidP="009C4900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كلف الجودة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D9D9D9"/>
          </w:tcPr>
          <w:p w:rsidR="00B529D1" w:rsidRPr="00A44B6A" w:rsidRDefault="00137E3D" w:rsidP="00E026CF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التخصص الدقيق</w:t>
            </w:r>
          </w:p>
        </w:tc>
      </w:tr>
      <w:tr w:rsidR="00673CC3" w:rsidRPr="00A44B6A" w:rsidTr="008B3795">
        <w:trPr>
          <w:cantSplit/>
          <w:trHeight w:val="323"/>
        </w:trPr>
        <w:tc>
          <w:tcPr>
            <w:tcW w:w="7088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CC3" w:rsidRPr="00A44B6A" w:rsidRDefault="00A32C5E" w:rsidP="008B3795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تحليل الهيكل الوظ</w:t>
            </w:r>
            <w:r w:rsidR="008B3795"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ي</w:t>
            </w: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في للجودة وانشطتها في الصناعة البريطا</w:t>
            </w:r>
            <w:r w:rsidR="00810ABA"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 xml:space="preserve"> نية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D9D9D9"/>
          </w:tcPr>
          <w:p w:rsidR="00673CC3" w:rsidRPr="00A44B6A" w:rsidRDefault="00673CC3" w:rsidP="00E166B0">
            <w:pPr>
              <w:pStyle w:val="HeaderBase"/>
              <w:bidi/>
              <w:spacing w:before="40" w:after="40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عنوان اطروحة الدكتوراه</w:t>
            </w:r>
          </w:p>
        </w:tc>
      </w:tr>
      <w:tr w:rsidR="00673CC3" w:rsidRPr="00A44B6A" w:rsidTr="008B3795">
        <w:trPr>
          <w:cantSplit/>
          <w:trHeight w:val="323"/>
        </w:trPr>
        <w:tc>
          <w:tcPr>
            <w:tcW w:w="708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673CC3" w:rsidRPr="00A44B6A" w:rsidRDefault="00810ABA" w:rsidP="009C4900">
            <w:pPr>
              <w:pStyle w:val="HeaderBase"/>
              <w:keepLines w:val="0"/>
              <w:tabs>
                <w:tab w:val="clear" w:pos="4320"/>
                <w:tab w:val="clear" w:pos="8640"/>
                <w:tab w:val="left" w:pos="3591"/>
                <w:tab w:val="center" w:pos="4173"/>
              </w:tabs>
              <w:bidi/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ادارة الجودة</w:t>
            </w:r>
          </w:p>
        </w:tc>
        <w:tc>
          <w:tcPr>
            <w:tcW w:w="2693" w:type="dxa"/>
            <w:shd w:val="clear" w:color="auto" w:fill="D9D9D9"/>
          </w:tcPr>
          <w:p w:rsidR="00673CC3" w:rsidRPr="00A44B6A" w:rsidRDefault="00673CC3" w:rsidP="00673CC3">
            <w:pPr>
              <w:pStyle w:val="HeaderBase"/>
              <w:bidi/>
              <w:spacing w:before="40" w:after="40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التخصص الدقيق</w:t>
            </w:r>
          </w:p>
        </w:tc>
      </w:tr>
    </w:tbl>
    <w:p w:rsidR="009C4900" w:rsidRDefault="009C4900" w:rsidP="00E026CF">
      <w:pPr>
        <w:jc w:val="center"/>
        <w:rPr>
          <w:rFonts w:ascii="Noto Naskh Arabic" w:hAnsi="Noto Naskh Arabic" w:cs="Noto Naskh Arabic"/>
          <w:b/>
          <w:bCs/>
          <w:sz w:val="24"/>
          <w:szCs w:val="24"/>
        </w:rPr>
      </w:pPr>
    </w:p>
    <w:p w:rsidR="00A44B6A" w:rsidRDefault="00A44B6A" w:rsidP="00E026CF">
      <w:pPr>
        <w:jc w:val="center"/>
        <w:rPr>
          <w:rFonts w:ascii="Noto Naskh Arabic" w:hAnsi="Noto Naskh Arabic" w:cs="Noto Naskh Arabic"/>
          <w:b/>
          <w:bCs/>
          <w:sz w:val="24"/>
          <w:szCs w:val="24"/>
        </w:rPr>
      </w:pPr>
    </w:p>
    <w:p w:rsidR="00A44B6A" w:rsidRDefault="00A44B6A" w:rsidP="00E026CF">
      <w:pPr>
        <w:jc w:val="center"/>
        <w:rPr>
          <w:rFonts w:ascii="Noto Naskh Arabic" w:hAnsi="Noto Naskh Arabic" w:cs="Noto Naskh Arabic"/>
          <w:b/>
          <w:bCs/>
          <w:sz w:val="24"/>
          <w:szCs w:val="24"/>
        </w:rPr>
      </w:pPr>
    </w:p>
    <w:p w:rsidR="00A44B6A" w:rsidRDefault="00A44B6A" w:rsidP="00E026CF">
      <w:pPr>
        <w:jc w:val="center"/>
        <w:rPr>
          <w:rFonts w:ascii="Noto Naskh Arabic" w:hAnsi="Noto Naskh Arabic" w:cs="Noto Naskh Arabic"/>
          <w:b/>
          <w:bCs/>
          <w:sz w:val="24"/>
          <w:szCs w:val="24"/>
        </w:rPr>
      </w:pPr>
    </w:p>
    <w:p w:rsidR="000F700A" w:rsidRDefault="000F700A" w:rsidP="00E026CF">
      <w:pPr>
        <w:jc w:val="center"/>
        <w:rPr>
          <w:rFonts w:ascii="Noto Naskh Arabic" w:hAnsi="Noto Naskh Arabic" w:cs="Noto Naskh Arabic"/>
          <w:b/>
          <w:bCs/>
          <w:sz w:val="24"/>
          <w:szCs w:val="24"/>
        </w:rPr>
      </w:pPr>
    </w:p>
    <w:p w:rsidR="00A44B6A" w:rsidRDefault="00A44B6A" w:rsidP="00E026CF">
      <w:pPr>
        <w:jc w:val="center"/>
        <w:rPr>
          <w:rFonts w:ascii="Noto Naskh Arabic" w:hAnsi="Noto Naskh Arabic" w:cs="Noto Naskh Arabic"/>
          <w:b/>
          <w:bCs/>
          <w:sz w:val="24"/>
          <w:szCs w:val="24"/>
        </w:rPr>
      </w:pPr>
    </w:p>
    <w:p w:rsidR="00A44B6A" w:rsidRPr="00A44B6A" w:rsidRDefault="00A44B6A" w:rsidP="00E026CF">
      <w:pPr>
        <w:jc w:val="center"/>
        <w:rPr>
          <w:rFonts w:ascii="Noto Naskh Arabic" w:hAnsi="Noto Naskh Arabic" w:cs="Noto Naskh Arabic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98"/>
        <w:tblW w:w="9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310"/>
        <w:gridCol w:w="2551"/>
        <w:gridCol w:w="1276"/>
        <w:gridCol w:w="992"/>
        <w:gridCol w:w="709"/>
      </w:tblGrid>
      <w:tr w:rsidR="00B66406" w:rsidRPr="00A44B6A" w:rsidTr="00793A71">
        <w:trPr>
          <w:trHeight w:val="373"/>
        </w:trPr>
        <w:tc>
          <w:tcPr>
            <w:tcW w:w="9838" w:type="dxa"/>
            <w:gridSpan w:val="5"/>
            <w:shd w:val="clear" w:color="auto" w:fill="B8CCE4" w:themeFill="accent1" w:themeFillTint="66"/>
          </w:tcPr>
          <w:p w:rsidR="00B66406" w:rsidRPr="00A44B6A" w:rsidRDefault="00B66406" w:rsidP="00B66406">
            <w:pPr>
              <w:pStyle w:val="Heading6"/>
              <w:keepNext w:val="0"/>
              <w:spacing w:before="40" w:after="40"/>
              <w:jc w:val="center"/>
              <w:rPr>
                <w:rFonts w:ascii="Noto Naskh Arabic" w:hAnsi="Noto Naskh Arabic" w:cs="Noto Naskh Arabic"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sz w:val="24"/>
                <w:szCs w:val="24"/>
                <w:rtl/>
              </w:rPr>
              <w:lastRenderedPageBreak/>
              <w:t xml:space="preserve">الخبرات التدريسية </w:t>
            </w:r>
            <w:r w:rsidR="00961864" w:rsidRPr="00A44B6A">
              <w:rPr>
                <w:rFonts w:ascii="Noto Naskh Arabic" w:hAnsi="Noto Naskh Arabic" w:cs="Noto Naskh Arabic"/>
                <w:sz w:val="24"/>
                <w:szCs w:val="24"/>
                <w:rtl/>
              </w:rPr>
              <w:t>من - ( الاحدث الى الاقدم)</w:t>
            </w:r>
          </w:p>
        </w:tc>
      </w:tr>
      <w:tr w:rsidR="00BC6435" w:rsidRPr="00A44B6A" w:rsidTr="008B3795">
        <w:trPr>
          <w:cantSplit/>
          <w:trHeight w:val="401"/>
        </w:trPr>
        <w:tc>
          <w:tcPr>
            <w:tcW w:w="4310" w:type="dxa"/>
            <w:shd w:val="pct12" w:color="000000" w:fill="FFFFFF"/>
          </w:tcPr>
          <w:p w:rsidR="00E25391" w:rsidRPr="00A44B6A" w:rsidRDefault="00E25391" w:rsidP="00B66406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60" w:after="6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المواد التي تم تدريسها</w:t>
            </w:r>
          </w:p>
        </w:tc>
        <w:tc>
          <w:tcPr>
            <w:tcW w:w="2551" w:type="dxa"/>
            <w:shd w:val="pct12" w:color="000000" w:fill="FFFFFF"/>
          </w:tcPr>
          <w:p w:rsidR="00E25391" w:rsidRPr="00A44B6A" w:rsidRDefault="00E25391" w:rsidP="00B66406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60" w:after="6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اسم الجامعة</w:t>
            </w:r>
          </w:p>
        </w:tc>
        <w:tc>
          <w:tcPr>
            <w:tcW w:w="1276" w:type="dxa"/>
            <w:shd w:val="pct12" w:color="000000" w:fill="FFFFFF"/>
          </w:tcPr>
          <w:p w:rsidR="00E25391" w:rsidRPr="00A44B6A" w:rsidRDefault="00E25391" w:rsidP="00B66406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60" w:after="6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المرتبة العلمية</w:t>
            </w:r>
          </w:p>
        </w:tc>
        <w:tc>
          <w:tcPr>
            <w:tcW w:w="992" w:type="dxa"/>
            <w:shd w:val="pct12" w:color="000000" w:fill="FFFFFF"/>
          </w:tcPr>
          <w:p w:rsidR="00E25391" w:rsidRPr="00A44B6A" w:rsidRDefault="00E25391" w:rsidP="00B66406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60" w:after="6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الى</w:t>
            </w:r>
          </w:p>
        </w:tc>
        <w:tc>
          <w:tcPr>
            <w:tcW w:w="709" w:type="dxa"/>
            <w:shd w:val="pct12" w:color="000000" w:fill="FFFFFF"/>
          </w:tcPr>
          <w:p w:rsidR="00E25391" w:rsidRPr="00A44B6A" w:rsidRDefault="00E25391" w:rsidP="00B66406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60" w:after="6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من</w:t>
            </w:r>
          </w:p>
        </w:tc>
      </w:tr>
      <w:tr w:rsidR="007E23A9" w:rsidRPr="00A44B6A" w:rsidTr="008B3795">
        <w:trPr>
          <w:cantSplit/>
          <w:trHeight w:val="335"/>
        </w:trPr>
        <w:tc>
          <w:tcPr>
            <w:tcW w:w="4310" w:type="dxa"/>
          </w:tcPr>
          <w:p w:rsidR="007E23A9" w:rsidRPr="00A44B6A" w:rsidRDefault="007E23A9" w:rsidP="0015179B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ادارة المواد</w:t>
            </w:r>
            <w:r w:rsidR="0015179B"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  <w:r w:rsidR="008B3795"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/ادارة الإنتاج والعمليات</w:t>
            </w:r>
          </w:p>
        </w:tc>
        <w:tc>
          <w:tcPr>
            <w:tcW w:w="2551" w:type="dxa"/>
          </w:tcPr>
          <w:p w:rsidR="007E23A9" w:rsidRPr="00A44B6A" w:rsidRDefault="007E23A9" w:rsidP="008B3795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جامعة نوروز</w:t>
            </w:r>
          </w:p>
        </w:tc>
        <w:tc>
          <w:tcPr>
            <w:tcW w:w="1276" w:type="dxa"/>
          </w:tcPr>
          <w:p w:rsidR="007E23A9" w:rsidRPr="00A44B6A" w:rsidRDefault="007E23A9" w:rsidP="007E23A9">
            <w:pPr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استاذ</w:t>
            </w:r>
          </w:p>
        </w:tc>
        <w:tc>
          <w:tcPr>
            <w:tcW w:w="992" w:type="dxa"/>
          </w:tcPr>
          <w:p w:rsidR="007E23A9" w:rsidRPr="00A44B6A" w:rsidRDefault="008B3795" w:rsidP="00971E14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ولحد الآن</w:t>
            </w:r>
          </w:p>
        </w:tc>
        <w:tc>
          <w:tcPr>
            <w:tcW w:w="709" w:type="dxa"/>
          </w:tcPr>
          <w:p w:rsidR="007E23A9" w:rsidRPr="00A44B6A" w:rsidRDefault="008B3795" w:rsidP="00971E14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  <w:t>2013</w:t>
            </w:r>
          </w:p>
        </w:tc>
      </w:tr>
      <w:tr w:rsidR="008B35B6" w:rsidRPr="00A44B6A" w:rsidTr="008B3795">
        <w:trPr>
          <w:cantSplit/>
          <w:trHeight w:val="335"/>
        </w:trPr>
        <w:tc>
          <w:tcPr>
            <w:tcW w:w="4310" w:type="dxa"/>
          </w:tcPr>
          <w:p w:rsidR="008B35B6" w:rsidRPr="00A44B6A" w:rsidRDefault="008B35B6" w:rsidP="008B35B6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ادارة العمليات،ادارة الجودة</w:t>
            </w:r>
          </w:p>
        </w:tc>
        <w:tc>
          <w:tcPr>
            <w:tcW w:w="2551" w:type="dxa"/>
          </w:tcPr>
          <w:p w:rsidR="008B35B6" w:rsidRPr="00A44B6A" w:rsidRDefault="008B35B6" w:rsidP="008B35B6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جامعة الموصل</w:t>
            </w:r>
          </w:p>
        </w:tc>
        <w:tc>
          <w:tcPr>
            <w:tcW w:w="1276" w:type="dxa"/>
          </w:tcPr>
          <w:p w:rsidR="008B35B6" w:rsidRPr="00A44B6A" w:rsidRDefault="008B35B6" w:rsidP="008B35B6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استاذ</w:t>
            </w:r>
          </w:p>
        </w:tc>
        <w:tc>
          <w:tcPr>
            <w:tcW w:w="992" w:type="dxa"/>
          </w:tcPr>
          <w:p w:rsidR="008B35B6" w:rsidRPr="00A44B6A" w:rsidRDefault="008B35B6" w:rsidP="008B35B6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  <w:t>2013</w:t>
            </w:r>
          </w:p>
        </w:tc>
        <w:tc>
          <w:tcPr>
            <w:tcW w:w="709" w:type="dxa"/>
          </w:tcPr>
          <w:p w:rsidR="008B35B6" w:rsidRPr="00A44B6A" w:rsidRDefault="008B35B6" w:rsidP="008B35B6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  <w:t>2006</w:t>
            </w:r>
          </w:p>
        </w:tc>
      </w:tr>
      <w:tr w:rsidR="008B35B6" w:rsidRPr="00A44B6A" w:rsidTr="008B3795">
        <w:trPr>
          <w:cantSplit/>
          <w:trHeight w:val="335"/>
        </w:trPr>
        <w:tc>
          <w:tcPr>
            <w:tcW w:w="4310" w:type="dxa"/>
          </w:tcPr>
          <w:p w:rsidR="008B35B6" w:rsidRPr="00A44B6A" w:rsidRDefault="008B35B6" w:rsidP="0015179B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ادارة الجودة</w:t>
            </w:r>
            <w:r w:rsidR="0015179B"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/ ادارة العمليات /</w:t>
            </w: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مبادى الادارة</w:t>
            </w:r>
          </w:p>
        </w:tc>
        <w:tc>
          <w:tcPr>
            <w:tcW w:w="2551" w:type="dxa"/>
          </w:tcPr>
          <w:p w:rsidR="008B35B6" w:rsidRPr="00A44B6A" w:rsidRDefault="008B35B6" w:rsidP="008B3795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جامعة قطر</w:t>
            </w:r>
          </w:p>
        </w:tc>
        <w:tc>
          <w:tcPr>
            <w:tcW w:w="1276" w:type="dxa"/>
          </w:tcPr>
          <w:p w:rsidR="008B35B6" w:rsidRPr="00A44B6A" w:rsidRDefault="008B35B6" w:rsidP="008B35B6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استاذ مساعد</w:t>
            </w:r>
          </w:p>
        </w:tc>
        <w:tc>
          <w:tcPr>
            <w:tcW w:w="992" w:type="dxa"/>
          </w:tcPr>
          <w:p w:rsidR="008B35B6" w:rsidRPr="00A44B6A" w:rsidRDefault="008B35B6" w:rsidP="008B35B6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  <w:t>2008</w:t>
            </w:r>
          </w:p>
        </w:tc>
        <w:tc>
          <w:tcPr>
            <w:tcW w:w="709" w:type="dxa"/>
          </w:tcPr>
          <w:p w:rsidR="008B35B6" w:rsidRPr="00A44B6A" w:rsidRDefault="008B35B6" w:rsidP="008B35B6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  <w:t>2007</w:t>
            </w:r>
          </w:p>
        </w:tc>
      </w:tr>
      <w:tr w:rsidR="008B35B6" w:rsidRPr="00A44B6A" w:rsidTr="008B3795">
        <w:trPr>
          <w:cantSplit/>
          <w:trHeight w:val="335"/>
        </w:trPr>
        <w:tc>
          <w:tcPr>
            <w:tcW w:w="4310" w:type="dxa"/>
          </w:tcPr>
          <w:p w:rsidR="008B35B6" w:rsidRPr="00A44B6A" w:rsidRDefault="008B35B6" w:rsidP="0015179B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ادارة المواد</w:t>
            </w:r>
            <w:r w:rsidR="0015179B"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/</w:t>
            </w: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ادارة الجودة</w:t>
            </w:r>
          </w:p>
        </w:tc>
        <w:tc>
          <w:tcPr>
            <w:tcW w:w="2551" w:type="dxa"/>
          </w:tcPr>
          <w:p w:rsidR="008B35B6" w:rsidRPr="00A44B6A" w:rsidRDefault="008B35B6" w:rsidP="008B35B6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جامعة الزيتونة الاردنية</w:t>
            </w:r>
          </w:p>
        </w:tc>
        <w:tc>
          <w:tcPr>
            <w:tcW w:w="1276" w:type="dxa"/>
          </w:tcPr>
          <w:p w:rsidR="008B35B6" w:rsidRPr="00A44B6A" w:rsidRDefault="008B35B6" w:rsidP="008B35B6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استاذ مساعد</w:t>
            </w:r>
          </w:p>
        </w:tc>
        <w:tc>
          <w:tcPr>
            <w:tcW w:w="992" w:type="dxa"/>
          </w:tcPr>
          <w:p w:rsidR="008B35B6" w:rsidRPr="00A44B6A" w:rsidRDefault="008B35B6" w:rsidP="008B35B6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  <w:t>2005</w:t>
            </w:r>
          </w:p>
        </w:tc>
        <w:tc>
          <w:tcPr>
            <w:tcW w:w="709" w:type="dxa"/>
          </w:tcPr>
          <w:p w:rsidR="008B35B6" w:rsidRPr="00A44B6A" w:rsidRDefault="008B35B6" w:rsidP="008B35B6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  <w:t>2004</w:t>
            </w:r>
          </w:p>
        </w:tc>
      </w:tr>
      <w:tr w:rsidR="008B35B6" w:rsidRPr="00A44B6A" w:rsidTr="00CB5178">
        <w:trPr>
          <w:cantSplit/>
          <w:trHeight w:val="694"/>
        </w:trPr>
        <w:tc>
          <w:tcPr>
            <w:tcW w:w="4310" w:type="dxa"/>
          </w:tcPr>
          <w:p w:rsidR="008B35B6" w:rsidRPr="00A44B6A" w:rsidRDefault="008B35B6" w:rsidP="008B35B6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ادارة الانتاج والعملیات</w:t>
            </w:r>
          </w:p>
        </w:tc>
        <w:tc>
          <w:tcPr>
            <w:tcW w:w="2551" w:type="dxa"/>
          </w:tcPr>
          <w:p w:rsidR="008B35B6" w:rsidRPr="00A44B6A" w:rsidRDefault="008B35B6" w:rsidP="008B35B6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هيئة التعليم التقني</w:t>
            </w:r>
          </w:p>
        </w:tc>
        <w:tc>
          <w:tcPr>
            <w:tcW w:w="1276" w:type="dxa"/>
          </w:tcPr>
          <w:p w:rsidR="008B35B6" w:rsidRPr="00A44B6A" w:rsidRDefault="008B35B6" w:rsidP="008B35B6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استاذ مساعد</w:t>
            </w:r>
          </w:p>
        </w:tc>
        <w:tc>
          <w:tcPr>
            <w:tcW w:w="992" w:type="dxa"/>
          </w:tcPr>
          <w:p w:rsidR="008B35B6" w:rsidRPr="00A44B6A" w:rsidRDefault="008B35B6" w:rsidP="008B35B6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  <w:t>2003</w:t>
            </w:r>
          </w:p>
        </w:tc>
        <w:tc>
          <w:tcPr>
            <w:tcW w:w="709" w:type="dxa"/>
          </w:tcPr>
          <w:p w:rsidR="008B35B6" w:rsidRPr="00A44B6A" w:rsidRDefault="008B35B6" w:rsidP="008B35B6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  <w:t>1997</w:t>
            </w:r>
          </w:p>
        </w:tc>
      </w:tr>
    </w:tbl>
    <w:p w:rsidR="005F71FB" w:rsidRPr="00A44B6A" w:rsidRDefault="005F71FB" w:rsidP="005F71FB">
      <w:pPr>
        <w:rPr>
          <w:rFonts w:ascii="Noto Naskh Arabic" w:hAnsi="Noto Naskh Arabic" w:cs="Noto Naskh Arabic"/>
          <w:b/>
          <w:bCs/>
          <w:vanish/>
          <w:sz w:val="24"/>
          <w:szCs w:val="24"/>
        </w:rPr>
      </w:pPr>
    </w:p>
    <w:tbl>
      <w:tblPr>
        <w:tblpPr w:leftFromText="180" w:rightFromText="180" w:vertAnchor="page" w:horzAnchor="margin" w:tblpY="5491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938"/>
        <w:gridCol w:w="993"/>
        <w:gridCol w:w="992"/>
      </w:tblGrid>
      <w:tr w:rsidR="00A44B6A" w:rsidRPr="00A44B6A" w:rsidTr="00793A71">
        <w:trPr>
          <w:trHeight w:val="373"/>
        </w:trPr>
        <w:tc>
          <w:tcPr>
            <w:tcW w:w="9923" w:type="dxa"/>
            <w:gridSpan w:val="3"/>
            <w:shd w:val="clear" w:color="auto" w:fill="B8CCE4" w:themeFill="accent1" w:themeFillTint="66"/>
          </w:tcPr>
          <w:p w:rsidR="00A44B6A" w:rsidRPr="00A44B6A" w:rsidRDefault="00A44B6A" w:rsidP="00A44B6A">
            <w:pPr>
              <w:pStyle w:val="Heading6"/>
              <w:keepNext w:val="0"/>
              <w:spacing w:before="40" w:after="40"/>
              <w:jc w:val="center"/>
              <w:rPr>
                <w:rFonts w:ascii="Noto Naskh Arabic" w:hAnsi="Noto Naskh Arabic" w:cs="Noto Naskh Arabic"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sz w:val="24"/>
                <w:szCs w:val="24"/>
                <w:rtl/>
              </w:rPr>
              <w:t>الخبرات الادارية - ( الاحدث الى الاقدم)</w:t>
            </w:r>
          </w:p>
        </w:tc>
      </w:tr>
      <w:tr w:rsidR="00A44B6A" w:rsidRPr="00A44B6A" w:rsidTr="00A44B6A">
        <w:trPr>
          <w:cantSplit/>
          <w:trHeight w:val="401"/>
        </w:trPr>
        <w:tc>
          <w:tcPr>
            <w:tcW w:w="7938" w:type="dxa"/>
            <w:shd w:val="pct12" w:color="000000" w:fill="FFFFFF"/>
          </w:tcPr>
          <w:p w:rsidR="00A44B6A" w:rsidRPr="00A44B6A" w:rsidRDefault="00A44B6A" w:rsidP="00A44B6A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60" w:after="6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العنوان الوظيفي / اسم الجامعة او المؤسسة</w:t>
            </w:r>
          </w:p>
        </w:tc>
        <w:tc>
          <w:tcPr>
            <w:tcW w:w="993" w:type="dxa"/>
            <w:shd w:val="pct12" w:color="000000" w:fill="FFFFFF"/>
          </w:tcPr>
          <w:p w:rsidR="00A44B6A" w:rsidRPr="00A44B6A" w:rsidRDefault="00A44B6A" w:rsidP="00A44B6A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60" w:after="6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الى</w:t>
            </w:r>
          </w:p>
        </w:tc>
        <w:tc>
          <w:tcPr>
            <w:tcW w:w="992" w:type="dxa"/>
            <w:shd w:val="pct12" w:color="000000" w:fill="FFFFFF"/>
          </w:tcPr>
          <w:p w:rsidR="00A44B6A" w:rsidRPr="00A44B6A" w:rsidRDefault="00A44B6A" w:rsidP="00A44B6A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60" w:after="6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من</w:t>
            </w:r>
          </w:p>
        </w:tc>
      </w:tr>
      <w:tr w:rsidR="00A44B6A" w:rsidRPr="00A44B6A" w:rsidTr="00A44B6A">
        <w:trPr>
          <w:cantSplit/>
          <w:trHeight w:val="335"/>
        </w:trPr>
        <w:tc>
          <w:tcPr>
            <w:tcW w:w="7938" w:type="dxa"/>
          </w:tcPr>
          <w:p w:rsidR="00A44B6A" w:rsidRPr="00A44B6A" w:rsidRDefault="00A44B6A" w:rsidP="00A44B6A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رئيس قسم إدارة الأعمال- كلية الإدارة والأقتصاد- جامعة نوروز</w:t>
            </w:r>
          </w:p>
        </w:tc>
        <w:tc>
          <w:tcPr>
            <w:tcW w:w="993" w:type="dxa"/>
            <w:vAlign w:val="center"/>
          </w:tcPr>
          <w:p w:rsidR="00A44B6A" w:rsidRPr="00A44B6A" w:rsidRDefault="00A44B6A" w:rsidP="00A44B6A">
            <w:pPr>
              <w:pStyle w:val="HeaderBase"/>
              <w:keepLines w:val="0"/>
              <w:tabs>
                <w:tab w:val="clear" w:pos="4320"/>
                <w:tab w:val="clear" w:pos="8640"/>
                <w:tab w:val="left" w:pos="837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2017</w:t>
            </w:r>
          </w:p>
        </w:tc>
        <w:tc>
          <w:tcPr>
            <w:tcW w:w="992" w:type="dxa"/>
            <w:vAlign w:val="center"/>
          </w:tcPr>
          <w:p w:rsidR="00A44B6A" w:rsidRPr="00A44B6A" w:rsidRDefault="00A44B6A" w:rsidP="00A44B6A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2014</w:t>
            </w:r>
          </w:p>
        </w:tc>
      </w:tr>
      <w:tr w:rsidR="00A44B6A" w:rsidRPr="00A44B6A" w:rsidTr="00A44B6A">
        <w:trPr>
          <w:cantSplit/>
          <w:trHeight w:val="335"/>
        </w:trPr>
        <w:tc>
          <w:tcPr>
            <w:tcW w:w="7938" w:type="dxa"/>
          </w:tcPr>
          <w:p w:rsidR="00A44B6A" w:rsidRPr="00A44B6A" w:rsidRDefault="00A44B6A" w:rsidP="00A44B6A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رئيس قسم ادارة الاعمال- كلية الادارة والاقتصاد-جامعة الموصل</w:t>
            </w:r>
          </w:p>
        </w:tc>
        <w:tc>
          <w:tcPr>
            <w:tcW w:w="993" w:type="dxa"/>
            <w:vAlign w:val="center"/>
          </w:tcPr>
          <w:p w:rsidR="00A44B6A" w:rsidRPr="00A44B6A" w:rsidRDefault="00A44B6A" w:rsidP="00A44B6A">
            <w:pPr>
              <w:pStyle w:val="HeaderBase"/>
              <w:keepLines w:val="0"/>
              <w:tabs>
                <w:tab w:val="clear" w:pos="4320"/>
                <w:tab w:val="clear" w:pos="8640"/>
                <w:tab w:val="left" w:pos="837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2013</w:t>
            </w:r>
          </w:p>
        </w:tc>
        <w:tc>
          <w:tcPr>
            <w:tcW w:w="992" w:type="dxa"/>
            <w:vAlign w:val="center"/>
          </w:tcPr>
          <w:p w:rsidR="00A44B6A" w:rsidRPr="00A44B6A" w:rsidRDefault="00A44B6A" w:rsidP="00A44B6A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2009</w:t>
            </w:r>
          </w:p>
        </w:tc>
      </w:tr>
      <w:tr w:rsidR="00A44B6A" w:rsidRPr="00A44B6A" w:rsidTr="00A44B6A">
        <w:trPr>
          <w:cantSplit/>
          <w:trHeight w:val="335"/>
        </w:trPr>
        <w:tc>
          <w:tcPr>
            <w:tcW w:w="7938" w:type="dxa"/>
          </w:tcPr>
          <w:p w:rsidR="00A44B6A" w:rsidRPr="00A44B6A" w:rsidRDefault="00A44B6A" w:rsidP="00A44B6A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عميد المعهد الاداري التقني باالموصل-هيئة التعليم التقني</w:t>
            </w:r>
          </w:p>
        </w:tc>
        <w:tc>
          <w:tcPr>
            <w:tcW w:w="993" w:type="dxa"/>
            <w:vAlign w:val="center"/>
          </w:tcPr>
          <w:p w:rsidR="00A44B6A" w:rsidRPr="00A44B6A" w:rsidRDefault="00A44B6A" w:rsidP="00A44B6A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2003</w:t>
            </w:r>
          </w:p>
        </w:tc>
        <w:tc>
          <w:tcPr>
            <w:tcW w:w="992" w:type="dxa"/>
            <w:vAlign w:val="center"/>
          </w:tcPr>
          <w:p w:rsidR="00A44B6A" w:rsidRPr="00A44B6A" w:rsidRDefault="00A44B6A" w:rsidP="00A44B6A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2000</w:t>
            </w:r>
          </w:p>
        </w:tc>
      </w:tr>
      <w:tr w:rsidR="00A44B6A" w:rsidRPr="00A44B6A" w:rsidTr="00A44B6A">
        <w:trPr>
          <w:cantSplit/>
          <w:trHeight w:val="335"/>
        </w:trPr>
        <w:tc>
          <w:tcPr>
            <w:tcW w:w="7938" w:type="dxa"/>
          </w:tcPr>
          <w:p w:rsidR="00A44B6A" w:rsidRPr="00A44B6A" w:rsidRDefault="00A44B6A" w:rsidP="00A44B6A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عميد المعهد التقني-كركوك-هيئة التعليم التقني</w:t>
            </w:r>
          </w:p>
        </w:tc>
        <w:tc>
          <w:tcPr>
            <w:tcW w:w="993" w:type="dxa"/>
            <w:vAlign w:val="center"/>
          </w:tcPr>
          <w:p w:rsidR="00A44B6A" w:rsidRPr="00A44B6A" w:rsidRDefault="00A44B6A" w:rsidP="00A44B6A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2000</w:t>
            </w:r>
          </w:p>
        </w:tc>
        <w:tc>
          <w:tcPr>
            <w:tcW w:w="992" w:type="dxa"/>
            <w:vAlign w:val="center"/>
          </w:tcPr>
          <w:p w:rsidR="00A44B6A" w:rsidRPr="00A44B6A" w:rsidRDefault="00A44B6A" w:rsidP="00A44B6A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1999</w:t>
            </w:r>
          </w:p>
        </w:tc>
      </w:tr>
      <w:tr w:rsidR="00A44B6A" w:rsidRPr="00A44B6A" w:rsidTr="00A44B6A">
        <w:trPr>
          <w:cantSplit/>
          <w:trHeight w:val="335"/>
        </w:trPr>
        <w:tc>
          <w:tcPr>
            <w:tcW w:w="7938" w:type="dxa"/>
          </w:tcPr>
          <w:p w:rsidR="00A44B6A" w:rsidRPr="00A44B6A" w:rsidRDefault="00A44B6A" w:rsidP="00A44B6A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عميد المعهد التقني-الحويجة-هيئة التعليم التقني</w:t>
            </w:r>
          </w:p>
        </w:tc>
        <w:tc>
          <w:tcPr>
            <w:tcW w:w="993" w:type="dxa"/>
            <w:vAlign w:val="center"/>
          </w:tcPr>
          <w:p w:rsidR="00A44B6A" w:rsidRPr="00A44B6A" w:rsidRDefault="00A44B6A" w:rsidP="00A44B6A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1999</w:t>
            </w:r>
          </w:p>
        </w:tc>
        <w:tc>
          <w:tcPr>
            <w:tcW w:w="992" w:type="dxa"/>
            <w:vAlign w:val="center"/>
          </w:tcPr>
          <w:p w:rsidR="00A44B6A" w:rsidRPr="00A44B6A" w:rsidRDefault="00A44B6A" w:rsidP="00A44B6A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1992</w:t>
            </w:r>
          </w:p>
        </w:tc>
      </w:tr>
      <w:tr w:rsidR="00A44B6A" w:rsidRPr="00A44B6A" w:rsidTr="00A44B6A">
        <w:trPr>
          <w:cantSplit/>
          <w:trHeight w:val="335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B6A" w:rsidRPr="00A44B6A" w:rsidRDefault="00A44B6A" w:rsidP="00A44B6A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عميد المعهد التقني-دهوك-هيئة التعليم التقني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6A" w:rsidRPr="00A44B6A" w:rsidRDefault="00A44B6A" w:rsidP="00A44B6A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1991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6A" w:rsidRPr="00A44B6A" w:rsidRDefault="00A44B6A" w:rsidP="00A44B6A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1990</w:t>
            </w:r>
          </w:p>
        </w:tc>
      </w:tr>
      <w:tr w:rsidR="00A44B6A" w:rsidRPr="00A44B6A" w:rsidTr="00A44B6A">
        <w:trPr>
          <w:cantSplit/>
          <w:trHeight w:val="335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B6A" w:rsidRPr="00A44B6A" w:rsidRDefault="00A44B6A" w:rsidP="00A44B6A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عميد المعهد التقني-اربيل-هيئة التعليم التقني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6A" w:rsidRPr="00A44B6A" w:rsidRDefault="00A44B6A" w:rsidP="00A44B6A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1982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6A" w:rsidRPr="00A44B6A" w:rsidRDefault="00A44B6A" w:rsidP="00A44B6A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1978</w:t>
            </w:r>
          </w:p>
        </w:tc>
      </w:tr>
    </w:tbl>
    <w:p w:rsidR="000E3D28" w:rsidRPr="00A44B6A" w:rsidRDefault="000E3D28" w:rsidP="008B3795">
      <w:pPr>
        <w:rPr>
          <w:rFonts w:ascii="Noto Naskh Arabic" w:hAnsi="Noto Naskh Arabic" w:cs="Noto Naskh Arabic"/>
          <w:b/>
          <w:bCs/>
          <w:sz w:val="24"/>
          <w:szCs w:val="24"/>
          <w:rtl/>
        </w:rPr>
      </w:pPr>
    </w:p>
    <w:p w:rsidR="00CB5178" w:rsidRDefault="00CB5178" w:rsidP="008B3795">
      <w:pPr>
        <w:rPr>
          <w:rFonts w:ascii="Noto Naskh Arabic" w:hAnsi="Noto Naskh Arabic" w:cs="Noto Naskh Arabic"/>
          <w:b/>
          <w:bCs/>
          <w:sz w:val="24"/>
          <w:szCs w:val="24"/>
        </w:rPr>
      </w:pPr>
    </w:p>
    <w:p w:rsidR="00A44B6A" w:rsidRDefault="00A44B6A" w:rsidP="008B3795">
      <w:pPr>
        <w:rPr>
          <w:rFonts w:ascii="Noto Naskh Arabic" w:hAnsi="Noto Naskh Arabic" w:cs="Noto Naskh Arabic"/>
          <w:b/>
          <w:bCs/>
          <w:sz w:val="24"/>
          <w:szCs w:val="24"/>
        </w:rPr>
      </w:pPr>
    </w:p>
    <w:p w:rsidR="00A44B6A" w:rsidRDefault="00A44B6A" w:rsidP="008B3795">
      <w:pPr>
        <w:rPr>
          <w:rFonts w:ascii="Noto Naskh Arabic" w:hAnsi="Noto Naskh Arabic" w:cs="Noto Naskh Arabic"/>
          <w:b/>
          <w:bCs/>
          <w:sz w:val="24"/>
          <w:szCs w:val="24"/>
        </w:rPr>
      </w:pPr>
    </w:p>
    <w:p w:rsidR="00A44B6A" w:rsidRDefault="00A44B6A" w:rsidP="008B3795">
      <w:pPr>
        <w:rPr>
          <w:rFonts w:ascii="Noto Naskh Arabic" w:hAnsi="Noto Naskh Arabic" w:cs="Noto Naskh Arabic"/>
          <w:b/>
          <w:bCs/>
          <w:sz w:val="24"/>
          <w:szCs w:val="24"/>
        </w:rPr>
      </w:pPr>
    </w:p>
    <w:p w:rsidR="00A44B6A" w:rsidRDefault="00A44B6A" w:rsidP="008B3795">
      <w:pPr>
        <w:rPr>
          <w:rFonts w:ascii="Noto Naskh Arabic" w:hAnsi="Noto Naskh Arabic" w:cs="Noto Naskh Arabic"/>
          <w:b/>
          <w:bCs/>
          <w:sz w:val="24"/>
          <w:szCs w:val="24"/>
        </w:rPr>
      </w:pPr>
    </w:p>
    <w:p w:rsidR="00A44B6A" w:rsidRDefault="00A44B6A" w:rsidP="008B3795">
      <w:pPr>
        <w:rPr>
          <w:rFonts w:ascii="Noto Naskh Arabic" w:hAnsi="Noto Naskh Arabic" w:cs="Noto Naskh Arabic"/>
          <w:b/>
          <w:bCs/>
          <w:sz w:val="24"/>
          <w:szCs w:val="24"/>
        </w:rPr>
      </w:pPr>
    </w:p>
    <w:p w:rsidR="00A44B6A" w:rsidRDefault="00A44B6A" w:rsidP="008B3795">
      <w:pPr>
        <w:rPr>
          <w:rFonts w:ascii="Noto Naskh Arabic" w:hAnsi="Noto Naskh Arabic" w:cs="Noto Naskh Arabic"/>
          <w:b/>
          <w:bCs/>
          <w:sz w:val="24"/>
          <w:szCs w:val="24"/>
        </w:rPr>
      </w:pPr>
    </w:p>
    <w:p w:rsidR="00A44B6A" w:rsidRDefault="00A44B6A" w:rsidP="008B3795">
      <w:pPr>
        <w:rPr>
          <w:rFonts w:ascii="Noto Naskh Arabic" w:hAnsi="Noto Naskh Arabic" w:cs="Noto Naskh Arabic"/>
          <w:b/>
          <w:bCs/>
          <w:sz w:val="24"/>
          <w:szCs w:val="24"/>
        </w:rPr>
      </w:pPr>
    </w:p>
    <w:p w:rsidR="00A44B6A" w:rsidRDefault="00A44B6A" w:rsidP="008B3795">
      <w:pPr>
        <w:rPr>
          <w:rFonts w:ascii="Noto Naskh Arabic" w:hAnsi="Noto Naskh Arabic" w:cs="Noto Naskh Arabic"/>
          <w:b/>
          <w:bCs/>
          <w:sz w:val="24"/>
          <w:szCs w:val="24"/>
        </w:rPr>
      </w:pPr>
    </w:p>
    <w:p w:rsidR="00A44B6A" w:rsidRDefault="00A44B6A" w:rsidP="008B3795">
      <w:pPr>
        <w:rPr>
          <w:rFonts w:ascii="Noto Naskh Arabic" w:hAnsi="Noto Naskh Arabic" w:cs="Noto Naskh Arabic"/>
          <w:b/>
          <w:bCs/>
          <w:sz w:val="24"/>
          <w:szCs w:val="24"/>
        </w:rPr>
      </w:pPr>
    </w:p>
    <w:p w:rsidR="00A44B6A" w:rsidRDefault="00A44B6A" w:rsidP="008B3795">
      <w:pPr>
        <w:rPr>
          <w:rFonts w:ascii="Noto Naskh Arabic" w:hAnsi="Noto Naskh Arabic" w:cs="Noto Naskh Arabic"/>
          <w:b/>
          <w:bCs/>
          <w:sz w:val="24"/>
          <w:szCs w:val="24"/>
        </w:rPr>
      </w:pPr>
    </w:p>
    <w:p w:rsidR="00A44B6A" w:rsidRDefault="00A44B6A" w:rsidP="008B3795">
      <w:pPr>
        <w:rPr>
          <w:rFonts w:ascii="Noto Naskh Arabic" w:hAnsi="Noto Naskh Arabic" w:cs="Noto Naskh Arabic"/>
          <w:b/>
          <w:bCs/>
          <w:sz w:val="24"/>
          <w:szCs w:val="24"/>
        </w:rPr>
      </w:pPr>
    </w:p>
    <w:p w:rsidR="00A44B6A" w:rsidRPr="00A44B6A" w:rsidRDefault="00A44B6A" w:rsidP="008B3795">
      <w:pPr>
        <w:rPr>
          <w:rFonts w:ascii="Noto Naskh Arabic" w:hAnsi="Noto Naskh Arabic" w:cs="Noto Naskh Arabic"/>
          <w:b/>
          <w:bCs/>
          <w:sz w:val="24"/>
          <w:szCs w:val="24"/>
        </w:rPr>
      </w:pPr>
    </w:p>
    <w:p w:rsidR="00CB5178" w:rsidRPr="00A44B6A" w:rsidRDefault="00CB5178" w:rsidP="008B3795">
      <w:pPr>
        <w:rPr>
          <w:rFonts w:ascii="Noto Naskh Arabic" w:hAnsi="Noto Naskh Arabic" w:cs="Noto Naskh Arabic"/>
          <w:b/>
          <w:bCs/>
          <w:sz w:val="24"/>
          <w:szCs w:val="24"/>
        </w:rPr>
      </w:pPr>
    </w:p>
    <w:tbl>
      <w:tblPr>
        <w:tblW w:w="9923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93"/>
        <w:gridCol w:w="1984"/>
        <w:gridCol w:w="6946"/>
      </w:tblGrid>
      <w:tr w:rsidR="00EC1A32" w:rsidRPr="00A44B6A" w:rsidTr="00793A71">
        <w:tc>
          <w:tcPr>
            <w:tcW w:w="9923" w:type="dxa"/>
            <w:gridSpan w:val="3"/>
            <w:shd w:val="clear" w:color="auto" w:fill="B8CCE4" w:themeFill="accent1" w:themeFillTint="66"/>
          </w:tcPr>
          <w:p w:rsidR="00EC1A32" w:rsidRPr="00A44B6A" w:rsidRDefault="009C4900" w:rsidP="009C4900">
            <w:pPr>
              <w:pStyle w:val="Heading6"/>
              <w:keepNext w:val="0"/>
              <w:tabs>
                <w:tab w:val="left" w:pos="2645"/>
                <w:tab w:val="left" w:pos="3985"/>
                <w:tab w:val="center" w:pos="4697"/>
                <w:tab w:val="center" w:pos="4904"/>
              </w:tabs>
              <w:spacing w:before="40" w:after="40"/>
              <w:rPr>
                <w:rFonts w:ascii="Noto Naskh Arabic" w:hAnsi="Noto Naskh Arabic" w:cs="Noto Naskh Arabic"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sz w:val="24"/>
                <w:szCs w:val="24"/>
                <w:rtl/>
              </w:rPr>
              <w:tab/>
            </w:r>
            <w:r w:rsidRPr="00A44B6A">
              <w:rPr>
                <w:rFonts w:ascii="Noto Naskh Arabic" w:hAnsi="Noto Naskh Arabic" w:cs="Noto Naskh Arabic"/>
                <w:sz w:val="24"/>
                <w:szCs w:val="24"/>
                <w:rtl/>
              </w:rPr>
              <w:tab/>
            </w:r>
            <w:r w:rsidR="008801E1" w:rsidRPr="00A44B6A">
              <w:rPr>
                <w:rFonts w:ascii="Noto Naskh Arabic" w:hAnsi="Noto Naskh Arabic" w:cs="Noto Naskh Arabic"/>
                <w:sz w:val="24"/>
                <w:szCs w:val="24"/>
                <w:rtl/>
              </w:rPr>
              <w:t>الابحاث العلمية</w:t>
            </w:r>
            <w:r w:rsidR="00961864" w:rsidRPr="00A44B6A">
              <w:rPr>
                <w:rFonts w:ascii="Noto Naskh Arabic" w:hAnsi="Noto Naskh Arabic" w:cs="Noto Naskh Arabic"/>
                <w:sz w:val="24"/>
                <w:szCs w:val="24"/>
                <w:rtl/>
              </w:rPr>
              <w:t>- (الاقدم الى الاحدث)</w:t>
            </w:r>
          </w:p>
        </w:tc>
      </w:tr>
      <w:tr w:rsidR="00EC1A32" w:rsidRPr="00A44B6A" w:rsidTr="008B35B6">
        <w:trPr>
          <w:cantSplit/>
        </w:trPr>
        <w:tc>
          <w:tcPr>
            <w:tcW w:w="993" w:type="dxa"/>
            <w:shd w:val="clear" w:color="auto" w:fill="D9D9D9"/>
          </w:tcPr>
          <w:p w:rsidR="00EC1A32" w:rsidRPr="00A44B6A" w:rsidRDefault="008801E1" w:rsidP="0001129D">
            <w:pPr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1984" w:type="dxa"/>
            <w:shd w:val="clear" w:color="auto" w:fill="D9D9D9"/>
          </w:tcPr>
          <w:p w:rsidR="00EC1A32" w:rsidRPr="00A44B6A" w:rsidRDefault="008801E1" w:rsidP="00E026CF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جهة النشر</w:t>
            </w:r>
          </w:p>
        </w:tc>
        <w:tc>
          <w:tcPr>
            <w:tcW w:w="6946" w:type="dxa"/>
            <w:shd w:val="clear" w:color="auto" w:fill="D9D9D9"/>
          </w:tcPr>
          <w:p w:rsidR="00EC1A32" w:rsidRPr="00A44B6A" w:rsidRDefault="00370354" w:rsidP="00370354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 xml:space="preserve">اسم </w:t>
            </w:r>
            <w:r w:rsidR="00FA1B1E"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 xml:space="preserve">البحث </w:t>
            </w:r>
          </w:p>
        </w:tc>
      </w:tr>
      <w:tr w:rsidR="00BC6435" w:rsidRPr="00A44B6A" w:rsidTr="008B35B6">
        <w:trPr>
          <w:cantSplit/>
          <w:trHeight w:val="293"/>
        </w:trPr>
        <w:tc>
          <w:tcPr>
            <w:tcW w:w="993" w:type="dxa"/>
            <w:vAlign w:val="center"/>
          </w:tcPr>
          <w:p w:rsidR="00BC6435" w:rsidRPr="00A44B6A" w:rsidRDefault="00BC6435" w:rsidP="00BC6435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2005</w:t>
            </w:r>
          </w:p>
        </w:tc>
        <w:tc>
          <w:tcPr>
            <w:tcW w:w="1984" w:type="dxa"/>
            <w:vAlign w:val="center"/>
          </w:tcPr>
          <w:p w:rsidR="00BC6435" w:rsidRPr="00A44B6A" w:rsidRDefault="00BC6435" w:rsidP="00BC6435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val="en-GB" w:bidi="ar-IQ"/>
              </w:rPr>
              <w:t>دراسات مستقبلية</w:t>
            </w:r>
          </w:p>
        </w:tc>
        <w:tc>
          <w:tcPr>
            <w:tcW w:w="6946" w:type="dxa"/>
          </w:tcPr>
          <w:p w:rsidR="00BC6435" w:rsidRPr="00A44B6A" w:rsidRDefault="00BC6435" w:rsidP="00C3493A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واقع أنظمة ضمان الجودة في الصناعة العراقية</w:t>
            </w:r>
          </w:p>
        </w:tc>
      </w:tr>
      <w:tr w:rsidR="00BC6435" w:rsidRPr="00A44B6A" w:rsidTr="008B35B6">
        <w:trPr>
          <w:cantSplit/>
          <w:trHeight w:val="293"/>
        </w:trPr>
        <w:tc>
          <w:tcPr>
            <w:tcW w:w="993" w:type="dxa"/>
            <w:vAlign w:val="center"/>
          </w:tcPr>
          <w:p w:rsidR="00BC6435" w:rsidRPr="00A44B6A" w:rsidRDefault="00BC6435" w:rsidP="00BC6435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2006</w:t>
            </w:r>
          </w:p>
        </w:tc>
        <w:tc>
          <w:tcPr>
            <w:tcW w:w="1984" w:type="dxa"/>
            <w:vAlign w:val="center"/>
          </w:tcPr>
          <w:p w:rsidR="00BC6435" w:rsidRPr="00A44B6A" w:rsidRDefault="00BC6435" w:rsidP="00BC6435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تنمية الرافدين</w:t>
            </w:r>
          </w:p>
        </w:tc>
        <w:tc>
          <w:tcPr>
            <w:tcW w:w="6946" w:type="dxa"/>
          </w:tcPr>
          <w:p w:rsidR="00BC6435" w:rsidRPr="00A44B6A" w:rsidRDefault="00BC6435" w:rsidP="009777B1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فاعلية الشراء الالكتروني</w:t>
            </w:r>
          </w:p>
        </w:tc>
      </w:tr>
      <w:tr w:rsidR="00BC6435" w:rsidRPr="00A44B6A" w:rsidTr="008B35B6">
        <w:trPr>
          <w:cantSplit/>
        </w:trPr>
        <w:tc>
          <w:tcPr>
            <w:tcW w:w="993" w:type="dxa"/>
            <w:vAlign w:val="center"/>
          </w:tcPr>
          <w:p w:rsidR="00BC6435" w:rsidRPr="00A44B6A" w:rsidRDefault="00BC6435" w:rsidP="00BC6435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2007</w:t>
            </w:r>
          </w:p>
        </w:tc>
        <w:tc>
          <w:tcPr>
            <w:tcW w:w="1984" w:type="dxa"/>
            <w:vAlign w:val="center"/>
          </w:tcPr>
          <w:p w:rsidR="00BC6435" w:rsidRPr="00A44B6A" w:rsidRDefault="00BC6435" w:rsidP="00BC6435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val="en-GB"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val="en-GB" w:bidi="ar-IQ"/>
              </w:rPr>
              <w:t>مستقبليةدراسات</w:t>
            </w:r>
          </w:p>
        </w:tc>
        <w:tc>
          <w:tcPr>
            <w:tcW w:w="6946" w:type="dxa"/>
          </w:tcPr>
          <w:p w:rsidR="00BC6435" w:rsidRPr="00A44B6A" w:rsidRDefault="00BC6435" w:rsidP="009B7BB9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إدارة الجودة الشاملة كأداة لتقليل الهدر</w:t>
            </w:r>
          </w:p>
        </w:tc>
      </w:tr>
      <w:tr w:rsidR="00BC6435" w:rsidRPr="00A44B6A" w:rsidTr="008B35B6">
        <w:trPr>
          <w:cantSplit/>
          <w:trHeight w:val="293"/>
        </w:trPr>
        <w:tc>
          <w:tcPr>
            <w:tcW w:w="993" w:type="dxa"/>
            <w:vAlign w:val="center"/>
          </w:tcPr>
          <w:p w:rsidR="00BC6435" w:rsidRPr="00A44B6A" w:rsidRDefault="00BC6435" w:rsidP="00BC6435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2008</w:t>
            </w:r>
          </w:p>
        </w:tc>
        <w:tc>
          <w:tcPr>
            <w:tcW w:w="1984" w:type="dxa"/>
            <w:vAlign w:val="center"/>
          </w:tcPr>
          <w:p w:rsidR="00BC6435" w:rsidRPr="00A44B6A" w:rsidRDefault="00BC6435" w:rsidP="00BC6435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تنمية الرافدين</w:t>
            </w:r>
          </w:p>
        </w:tc>
        <w:tc>
          <w:tcPr>
            <w:tcW w:w="6946" w:type="dxa"/>
          </w:tcPr>
          <w:p w:rsidR="00BC6435" w:rsidRPr="00A44B6A" w:rsidRDefault="00BC6435" w:rsidP="00DB7C79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دور مدراء الشراء في تعزيز المعايير الأخلاقية والمهنية لوظيفة الشراء</w:t>
            </w:r>
          </w:p>
        </w:tc>
      </w:tr>
      <w:tr w:rsidR="00BC6435" w:rsidRPr="00A44B6A" w:rsidTr="008B35B6">
        <w:trPr>
          <w:cantSplit/>
          <w:trHeight w:val="413"/>
        </w:trPr>
        <w:tc>
          <w:tcPr>
            <w:tcW w:w="993" w:type="dxa"/>
            <w:vAlign w:val="center"/>
          </w:tcPr>
          <w:p w:rsidR="00BC6435" w:rsidRPr="00A44B6A" w:rsidRDefault="00BC6435" w:rsidP="00BC6435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2009</w:t>
            </w:r>
          </w:p>
        </w:tc>
        <w:tc>
          <w:tcPr>
            <w:tcW w:w="1984" w:type="dxa"/>
            <w:vAlign w:val="center"/>
          </w:tcPr>
          <w:p w:rsidR="00BC6435" w:rsidRPr="00A44B6A" w:rsidRDefault="00BC6435" w:rsidP="00BC6435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تنمية الرافدين</w:t>
            </w:r>
          </w:p>
        </w:tc>
        <w:tc>
          <w:tcPr>
            <w:tcW w:w="6946" w:type="dxa"/>
          </w:tcPr>
          <w:p w:rsidR="00BC6435" w:rsidRPr="00A44B6A" w:rsidRDefault="00BC6435" w:rsidP="00512630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اتجاهات الإدارة العليا تجاه نشر إدارة الجودة الشاملة</w:t>
            </w:r>
          </w:p>
        </w:tc>
      </w:tr>
      <w:tr w:rsidR="00BC6435" w:rsidRPr="00A44B6A" w:rsidTr="008B35B6">
        <w:trPr>
          <w:cantSplit/>
          <w:trHeight w:val="41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435" w:rsidRPr="00A44B6A" w:rsidRDefault="00BC6435" w:rsidP="00BC6435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2010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435" w:rsidRPr="00A44B6A" w:rsidRDefault="00BC6435" w:rsidP="00BC6435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تنمية الرافدين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435" w:rsidRPr="00A44B6A" w:rsidRDefault="00BC6435" w:rsidP="008B3795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 xml:space="preserve"> التكامل بين منظومة </w:t>
            </w:r>
            <w:r w:rsidR="008B3795"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lang w:val="en-AU" w:bidi="ar-IQ"/>
              </w:rPr>
              <w:t>imi</w:t>
            </w:r>
            <w:r w:rsidR="008B3795"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 xml:space="preserve">وأثرها في تقليل الهدر والضياعات </w:t>
            </w:r>
          </w:p>
        </w:tc>
      </w:tr>
      <w:tr w:rsidR="00BC6435" w:rsidRPr="00A44B6A" w:rsidTr="008B3795">
        <w:trPr>
          <w:cantSplit/>
          <w:trHeight w:val="41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435" w:rsidRPr="00A44B6A" w:rsidRDefault="00BC6435" w:rsidP="008B3795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2010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435" w:rsidRPr="00A44B6A" w:rsidRDefault="00BC6435" w:rsidP="008B3795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المجلة العراقية للعلوم الادارية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435" w:rsidRPr="00A44B6A" w:rsidRDefault="00BC6435" w:rsidP="008B3795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مدى توافر قيم ثقافة الجودة في المنظمات الفندقية</w:t>
            </w:r>
          </w:p>
        </w:tc>
      </w:tr>
      <w:tr w:rsidR="00BC6435" w:rsidRPr="00A44B6A" w:rsidTr="008B35B6">
        <w:trPr>
          <w:cantSplit/>
          <w:trHeight w:val="41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435" w:rsidRPr="00A44B6A" w:rsidRDefault="00BC6435" w:rsidP="00BC6435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2012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435" w:rsidRPr="00A44B6A" w:rsidRDefault="00BC6435" w:rsidP="00BC6435">
            <w:pPr>
              <w:pStyle w:val="BodyText"/>
              <w:spacing w:after="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تنمية الرافدين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435" w:rsidRPr="00A44B6A" w:rsidRDefault="00BC6435" w:rsidP="004F612A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استثمار الموارد البشرية للشركات الصناعية في العمل التطوعي في حالة الكوارث: انموذج مقترح باعتماد اسلوب حلقات الجودة</w:t>
            </w:r>
          </w:p>
        </w:tc>
      </w:tr>
      <w:tr w:rsidR="00BC6435" w:rsidRPr="00A44B6A" w:rsidTr="00C42A3C">
        <w:trPr>
          <w:cantSplit/>
          <w:trHeight w:val="4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435" w:rsidRPr="00A44B6A" w:rsidRDefault="00BC6435" w:rsidP="00BC6435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2012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435" w:rsidRPr="00A44B6A" w:rsidRDefault="00C42A3C" w:rsidP="00BC6435">
            <w:pPr>
              <w:pStyle w:val="BodyText"/>
              <w:spacing w:after="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تنمية الرافدين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A3C" w:rsidRPr="00A44B6A" w:rsidRDefault="00BC6435" w:rsidP="00C37130">
            <w:pPr>
              <w:pStyle w:val="HeaderBase"/>
              <w:spacing w:before="40" w:after="40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 xml:space="preserve">التغيير التقاني و انعكاسه على تحسين جودة المنتجات </w:t>
            </w:r>
            <w:r w:rsidRPr="00A44B6A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–</w:t>
            </w: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 xml:space="preserve"> دراسه حالة في الشركة العامة للالبسة</w:t>
            </w:r>
          </w:p>
        </w:tc>
      </w:tr>
      <w:tr w:rsidR="00C42A3C" w:rsidRPr="00A44B6A" w:rsidTr="00C42A3C">
        <w:trPr>
          <w:cantSplit/>
          <w:trHeight w:val="3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A3C" w:rsidRPr="00A44B6A" w:rsidRDefault="00C42A3C" w:rsidP="00BC6435">
            <w:pPr>
              <w:pStyle w:val="HeaderBase"/>
              <w:spacing w:before="40" w:after="40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2015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A3C" w:rsidRPr="00A44B6A" w:rsidRDefault="00C42A3C" w:rsidP="00BC6435">
            <w:pPr>
              <w:pStyle w:val="BodyText"/>
              <w:spacing w:after="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مجلة جامعة كركوك للعلوم الادارية والاقتصادية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A3C" w:rsidRPr="00A44B6A" w:rsidRDefault="00C42A3C" w:rsidP="00C42A3C">
            <w:pPr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 xml:space="preserve">تشخيص مدى توافر القدرات الجوهرية في شركة الحكماء لإنتاج الادوية </w:t>
            </w:r>
          </w:p>
          <w:p w:rsidR="00C42A3C" w:rsidRPr="00A44B6A" w:rsidRDefault="00C42A3C" w:rsidP="00C42A3C">
            <w:pPr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والمستلزمات الطبية</w:t>
            </w:r>
          </w:p>
        </w:tc>
      </w:tr>
      <w:tr w:rsidR="00C42A3C" w:rsidRPr="00A44B6A" w:rsidTr="00C42A3C">
        <w:trPr>
          <w:cantSplit/>
          <w:trHeight w:val="3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A3C" w:rsidRPr="00A44B6A" w:rsidRDefault="00C42A3C" w:rsidP="00BC6435">
            <w:pPr>
              <w:pStyle w:val="HeaderBase"/>
              <w:spacing w:before="40" w:after="40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2015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A3C" w:rsidRPr="00A44B6A" w:rsidRDefault="00C42A3C" w:rsidP="00BC6435">
            <w:pPr>
              <w:pStyle w:val="BodyText"/>
              <w:spacing w:after="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مجلة جامعة تكريت للعلوم الادارية والاقتصادية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A3C" w:rsidRPr="00A44B6A" w:rsidRDefault="00C42A3C" w:rsidP="00C42A3C">
            <w:pPr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 xml:space="preserve">اثر القدرات الجوهرية على التوجه الاستباقي </w:t>
            </w:r>
          </w:p>
          <w:p w:rsidR="00C42A3C" w:rsidRPr="00A44B6A" w:rsidRDefault="00C42A3C" w:rsidP="00C42A3C">
            <w:pPr>
              <w:pStyle w:val="HeaderBase"/>
              <w:spacing w:before="40" w:after="40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دراسة حالة في شركة المحراب للإنترنت</w:t>
            </w:r>
          </w:p>
        </w:tc>
      </w:tr>
      <w:tr w:rsidR="00C42A3C" w:rsidRPr="00A44B6A" w:rsidTr="00C42A3C">
        <w:trPr>
          <w:cantSplit/>
          <w:trHeight w:val="36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A3C" w:rsidRPr="00A44B6A" w:rsidRDefault="00C42A3C" w:rsidP="00BC6435">
            <w:pPr>
              <w:pStyle w:val="HeaderBase"/>
              <w:spacing w:before="40" w:after="40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2016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A3C" w:rsidRPr="00A44B6A" w:rsidRDefault="00C42A3C" w:rsidP="00BC6435">
            <w:pPr>
              <w:pStyle w:val="BodyText"/>
              <w:spacing w:after="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مجلة جامعة نوروز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A3C" w:rsidRPr="00A44B6A" w:rsidRDefault="00C42A3C" w:rsidP="006944B7">
            <w:pPr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تحسين كفاءة نشر وظيفة الجودة باستخدام تقنية المنطق المضبب وطريقة تاكوشي</w:t>
            </w:r>
          </w:p>
        </w:tc>
      </w:tr>
      <w:tr w:rsidR="00C42A3C" w:rsidRPr="00A44B6A" w:rsidTr="00C42A3C">
        <w:trPr>
          <w:cantSplit/>
          <w:trHeight w:val="36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A3C" w:rsidRPr="00A44B6A" w:rsidRDefault="00881F2B" w:rsidP="00BC6435">
            <w:pPr>
              <w:pStyle w:val="HeaderBase"/>
              <w:spacing w:before="40" w:after="40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2018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A3C" w:rsidRPr="00A44B6A" w:rsidRDefault="00881F2B" w:rsidP="00BC6435">
            <w:pPr>
              <w:pStyle w:val="BodyText"/>
              <w:spacing w:after="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مجلة جامعة نوروز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A3C" w:rsidRPr="00A44B6A" w:rsidRDefault="00881F2B" w:rsidP="00C37130">
            <w:pPr>
              <w:pStyle w:val="HeaderBase"/>
              <w:spacing w:before="40" w:after="40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ادارة الجودة الشاملة كمدخل لمواجهة السياسات الداخلية والصراعات في بيئة الاعمال</w:t>
            </w:r>
          </w:p>
        </w:tc>
      </w:tr>
      <w:tr w:rsidR="00C42A3C" w:rsidRPr="00A44B6A" w:rsidTr="00C42A3C">
        <w:trPr>
          <w:cantSplit/>
          <w:trHeight w:val="3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A3C" w:rsidRPr="00A44B6A" w:rsidRDefault="00EC3DB3" w:rsidP="00BC6435">
            <w:pPr>
              <w:pStyle w:val="HeaderBase"/>
              <w:spacing w:before="40" w:after="40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2018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A3C" w:rsidRPr="00A44B6A" w:rsidRDefault="00EC3DB3" w:rsidP="00BC6435">
            <w:pPr>
              <w:pStyle w:val="BodyText"/>
              <w:spacing w:after="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مجلة جامعة نوروز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A3C" w:rsidRPr="00A44B6A" w:rsidRDefault="00EC3DB3" w:rsidP="00881F2B">
            <w:pPr>
              <w:pStyle w:val="HeaderBase"/>
              <w:spacing w:before="40" w:after="40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الابعاد الفلسفية والاستراتيجية والقياسية لادارة الجودة الشاملة- مقاربة دراسية</w:t>
            </w:r>
          </w:p>
        </w:tc>
      </w:tr>
      <w:tr w:rsidR="00C42A3C" w:rsidRPr="00A44B6A" w:rsidTr="008B35B6">
        <w:trPr>
          <w:cantSplit/>
          <w:trHeight w:val="4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A3C" w:rsidRPr="00A44B6A" w:rsidRDefault="00EC3DB3" w:rsidP="00EC3DB3">
            <w:pPr>
              <w:pStyle w:val="HeaderBase"/>
              <w:spacing w:before="40" w:after="40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2019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A3C" w:rsidRPr="00A44B6A" w:rsidRDefault="00EC3DB3" w:rsidP="00BC6435">
            <w:pPr>
              <w:pStyle w:val="BodyText"/>
              <w:spacing w:after="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مجلة جامعة نوروز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A3C" w:rsidRPr="00A44B6A" w:rsidRDefault="00EC3DB3" w:rsidP="00C37130">
            <w:pPr>
              <w:pStyle w:val="HeaderBase"/>
              <w:spacing w:before="40" w:after="40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تشخيص معوقات تطبيق ادارة الجودة الشاملة في جامعة نوروز</w:t>
            </w:r>
          </w:p>
        </w:tc>
      </w:tr>
    </w:tbl>
    <w:tbl>
      <w:tblPr>
        <w:tblpPr w:leftFromText="180" w:rightFromText="180" w:vertAnchor="text" w:horzAnchor="margin" w:tblpY="208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10"/>
        <w:gridCol w:w="324"/>
        <w:gridCol w:w="1593"/>
        <w:gridCol w:w="6"/>
        <w:gridCol w:w="237"/>
        <w:gridCol w:w="6953"/>
      </w:tblGrid>
      <w:tr w:rsidR="00043F74" w:rsidRPr="00A44B6A" w:rsidTr="00793A71">
        <w:trPr>
          <w:cantSplit/>
          <w:trHeight w:val="388"/>
        </w:trPr>
        <w:tc>
          <w:tcPr>
            <w:tcW w:w="9923" w:type="dxa"/>
            <w:gridSpan w:val="6"/>
            <w:shd w:val="clear" w:color="auto" w:fill="B8CCE4" w:themeFill="accent1" w:themeFillTint="66"/>
          </w:tcPr>
          <w:p w:rsidR="00043F74" w:rsidRPr="00A44B6A" w:rsidRDefault="00043F74" w:rsidP="00043F74">
            <w:pPr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الكتب المؤلفة والمترجمة</w:t>
            </w:r>
          </w:p>
        </w:tc>
      </w:tr>
      <w:tr w:rsidR="00043F74" w:rsidRPr="00A44B6A" w:rsidTr="00043F74">
        <w:trPr>
          <w:cantSplit/>
        </w:trPr>
        <w:tc>
          <w:tcPr>
            <w:tcW w:w="810" w:type="dxa"/>
            <w:shd w:val="clear" w:color="auto" w:fill="D9D9D9"/>
          </w:tcPr>
          <w:p w:rsidR="00043F74" w:rsidRPr="00A44B6A" w:rsidRDefault="00043F74" w:rsidP="00043F74">
            <w:pPr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2160" w:type="dxa"/>
            <w:gridSpan w:val="4"/>
            <w:shd w:val="clear" w:color="auto" w:fill="D9D9D9"/>
          </w:tcPr>
          <w:p w:rsidR="00043F74" w:rsidRPr="00A44B6A" w:rsidRDefault="00043F74" w:rsidP="00043F74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جهة النشر</w:t>
            </w:r>
          </w:p>
        </w:tc>
        <w:tc>
          <w:tcPr>
            <w:tcW w:w="6953" w:type="dxa"/>
            <w:shd w:val="clear" w:color="auto" w:fill="D9D9D9"/>
          </w:tcPr>
          <w:p w:rsidR="00043F74" w:rsidRPr="00A44B6A" w:rsidRDefault="00043F74" w:rsidP="00043F74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 xml:space="preserve"> اسم الكتاب</w:t>
            </w:r>
          </w:p>
        </w:tc>
      </w:tr>
      <w:tr w:rsidR="00043F74" w:rsidRPr="00A44B6A" w:rsidTr="00043F74">
        <w:trPr>
          <w:cantSplit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74" w:rsidRPr="00A44B6A" w:rsidRDefault="00043F74" w:rsidP="00043F74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2014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74" w:rsidRPr="00A44B6A" w:rsidRDefault="00043F74" w:rsidP="00043F74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دار وائل-الاردن</w:t>
            </w:r>
          </w:p>
        </w:tc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74" w:rsidRPr="00A44B6A" w:rsidRDefault="00043F74" w:rsidP="00043F74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 xml:space="preserve">التكامل بين العمليات والتسويق </w:t>
            </w:r>
            <w:r w:rsidRPr="00A44B6A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–</w:t>
            </w: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 xml:space="preserve"> مدخل استراتيجي</w:t>
            </w:r>
          </w:p>
        </w:tc>
      </w:tr>
      <w:tr w:rsidR="00043F74" w:rsidRPr="00A44B6A" w:rsidTr="00043F74">
        <w:trPr>
          <w:cantSplit/>
          <w:trHeight w:val="563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74" w:rsidRPr="00A44B6A" w:rsidRDefault="00043F74" w:rsidP="00043F74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lastRenderedPageBreak/>
              <w:t>2014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74" w:rsidRPr="00A44B6A" w:rsidRDefault="00043F74" w:rsidP="00043F74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دار الوراق-الاردن</w:t>
            </w:r>
          </w:p>
        </w:tc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74" w:rsidRPr="00A44B6A" w:rsidRDefault="00043F74" w:rsidP="00043F74">
            <w:pPr>
              <w:pStyle w:val="HeaderBase"/>
              <w:keepLines w:val="0"/>
              <w:tabs>
                <w:tab w:val="clear" w:pos="4320"/>
                <w:tab w:val="clear" w:pos="8640"/>
                <w:tab w:val="right" w:pos="1793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تخطيط موارد المنظمة بين النظرية والتطبيق-</w:t>
            </w: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lang w:bidi="ar-IQ"/>
              </w:rPr>
              <w:t xml:space="preserve"> ERP</w:t>
            </w:r>
          </w:p>
          <w:p w:rsidR="00043F74" w:rsidRPr="00A44B6A" w:rsidRDefault="00043F74" w:rsidP="00043F74">
            <w:pPr>
              <w:pStyle w:val="HeaderBase"/>
              <w:keepLines w:val="0"/>
              <w:tabs>
                <w:tab w:val="clear" w:pos="4320"/>
                <w:tab w:val="clear" w:pos="8640"/>
                <w:tab w:val="right" w:pos="1793"/>
              </w:tabs>
              <w:spacing w:before="40" w:after="40" w:line="240" w:lineRule="auto"/>
              <w:rPr>
                <w:rFonts w:ascii="Noto Naskh Arabic" w:hAnsi="Noto Naskh Arabic" w:cs="Noto Naskh Arabic"/>
                <w:b/>
                <w:bCs/>
                <w:sz w:val="24"/>
                <w:szCs w:val="24"/>
                <w:lang w:bidi="ar-IQ"/>
              </w:rPr>
            </w:pPr>
          </w:p>
        </w:tc>
      </w:tr>
      <w:tr w:rsidR="00043F74" w:rsidRPr="00A44B6A" w:rsidTr="00043F74">
        <w:trPr>
          <w:cantSplit/>
          <w:trHeight w:val="59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74" w:rsidRPr="00A44B6A" w:rsidRDefault="00043F74" w:rsidP="00043F74">
            <w:pPr>
              <w:pStyle w:val="HeaderBase"/>
              <w:spacing w:before="40" w:after="40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2018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74" w:rsidRPr="00A44B6A" w:rsidRDefault="00043F74" w:rsidP="00043F74">
            <w:pPr>
              <w:pStyle w:val="HeaderBase"/>
              <w:spacing w:before="40" w:after="40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 xml:space="preserve">اكاديميون </w:t>
            </w:r>
          </w:p>
        </w:tc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74" w:rsidRPr="00A44B6A" w:rsidRDefault="00043F74" w:rsidP="00043F74">
            <w:pPr>
              <w:pStyle w:val="HeaderBase"/>
              <w:tabs>
                <w:tab w:val="right" w:pos="1793"/>
              </w:tabs>
              <w:spacing w:before="40" w:after="40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 xml:space="preserve">ادارة المواد والتجهيز _المفاهيم _الاساسيات _الاستراتيجيات                    </w:t>
            </w:r>
          </w:p>
        </w:tc>
      </w:tr>
      <w:tr w:rsidR="00043F74" w:rsidRPr="00A44B6A" w:rsidTr="00043F74">
        <w:trPr>
          <w:cantSplit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74" w:rsidRPr="00A44B6A" w:rsidRDefault="00043F74" w:rsidP="00043F74">
            <w:pPr>
              <w:pStyle w:val="HeaderBase"/>
              <w:spacing w:before="40" w:after="40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74" w:rsidRPr="00A44B6A" w:rsidRDefault="00043F74" w:rsidP="00043F74">
            <w:pPr>
              <w:pStyle w:val="HeaderBase"/>
              <w:spacing w:before="40" w:after="40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74" w:rsidRPr="00A44B6A" w:rsidRDefault="00043F74" w:rsidP="00043F74">
            <w:pPr>
              <w:pStyle w:val="HeaderBase"/>
              <w:tabs>
                <w:tab w:val="right" w:pos="1793"/>
              </w:tabs>
              <w:spacing w:before="40" w:after="40"/>
              <w:rPr>
                <w:rFonts w:ascii="Noto Naskh Arabic" w:hAnsi="Noto Naskh Arabic" w:cs="Noto Naskh Arabic"/>
                <w:b/>
                <w:bCs/>
                <w:sz w:val="24"/>
                <w:szCs w:val="24"/>
                <w:lang w:bidi="ar-IQ"/>
              </w:rPr>
            </w:pPr>
          </w:p>
        </w:tc>
      </w:tr>
      <w:tr w:rsidR="00043F74" w:rsidRPr="00A44B6A" w:rsidTr="00793A71">
        <w:trPr>
          <w:cantSplit/>
          <w:trHeight w:val="145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043F74" w:rsidRPr="00A44B6A" w:rsidRDefault="00043F74" w:rsidP="00043F74">
            <w:pPr>
              <w:pStyle w:val="Heading6"/>
              <w:keepNext w:val="0"/>
              <w:tabs>
                <w:tab w:val="left" w:pos="3985"/>
                <w:tab w:val="center" w:pos="4697"/>
              </w:tabs>
              <w:spacing w:before="40" w:after="40"/>
              <w:jc w:val="center"/>
              <w:rPr>
                <w:rFonts w:ascii="Noto Naskh Arabic" w:hAnsi="Noto Naskh Arabic" w:cs="Noto Naskh Arabic"/>
                <w:sz w:val="24"/>
                <w:szCs w:val="24"/>
                <w:lang w:bidi="ar-IQ"/>
              </w:rPr>
            </w:pPr>
            <w:r w:rsidRPr="00A44B6A">
              <w:rPr>
                <w:rFonts w:ascii="Noto Naskh Arabic" w:hAnsi="Noto Naskh Arabic" w:cs="Noto Naskh Arabic"/>
                <w:sz w:val="24"/>
                <w:szCs w:val="24"/>
                <w:rtl/>
              </w:rPr>
              <w:t>االمؤتمرات وورش العمل</w:t>
            </w:r>
          </w:p>
        </w:tc>
      </w:tr>
      <w:tr w:rsidR="00043F74" w:rsidRPr="00A44B6A" w:rsidTr="00043F74">
        <w:trPr>
          <w:cantSplit/>
          <w:trHeight w:hRule="exact" w:val="345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43F74" w:rsidRPr="00A44B6A" w:rsidRDefault="00043F74" w:rsidP="00043F74">
            <w:pPr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43F74" w:rsidRPr="00A44B6A" w:rsidRDefault="00043F74" w:rsidP="00043F74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نوع المشاركة</w:t>
            </w:r>
          </w:p>
        </w:tc>
        <w:tc>
          <w:tcPr>
            <w:tcW w:w="7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43F74" w:rsidRPr="00A44B6A" w:rsidRDefault="00043F74" w:rsidP="00043F74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 xml:space="preserve"> المؤتمر-ورشة العمل</w:t>
            </w: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 xml:space="preserve"> </w:t>
            </w: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  <w:t xml:space="preserve"> </w:t>
            </w: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اسم</w:t>
            </w:r>
          </w:p>
        </w:tc>
      </w:tr>
      <w:tr w:rsidR="00043F74" w:rsidRPr="00A44B6A" w:rsidTr="00043F74">
        <w:trPr>
          <w:cantSplit/>
          <w:trHeight w:val="441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74" w:rsidRPr="00A44B6A" w:rsidRDefault="00043F74" w:rsidP="00043F74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2018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74" w:rsidRPr="00A44B6A" w:rsidRDefault="00043F74" w:rsidP="00043F74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باحث</w:t>
            </w:r>
          </w:p>
        </w:tc>
        <w:tc>
          <w:tcPr>
            <w:tcW w:w="7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74" w:rsidRPr="00A44B6A" w:rsidRDefault="00043F74" w:rsidP="00043F74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 xml:space="preserve">المؤتمر العلمي الثالث </w:t>
            </w:r>
            <w:r w:rsidRPr="00A44B6A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–</w:t>
            </w: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 xml:space="preserve"> جامعة تكريت</w:t>
            </w:r>
          </w:p>
        </w:tc>
      </w:tr>
      <w:tr w:rsidR="00043F74" w:rsidRPr="00A44B6A" w:rsidTr="00043F74">
        <w:trPr>
          <w:cantSplit/>
          <w:trHeight w:val="328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74" w:rsidRPr="00A44B6A" w:rsidRDefault="00043F74" w:rsidP="00043F74">
            <w:pPr>
              <w:pStyle w:val="HeaderBase"/>
              <w:spacing w:before="40" w:after="40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2018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74" w:rsidRPr="00A44B6A" w:rsidRDefault="00043F74" w:rsidP="00043F74">
            <w:pPr>
              <w:pStyle w:val="HeaderBase"/>
              <w:spacing w:before="40" w:after="40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باحث</w:t>
            </w:r>
          </w:p>
        </w:tc>
        <w:tc>
          <w:tcPr>
            <w:tcW w:w="7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74" w:rsidRPr="00A44B6A" w:rsidRDefault="00043F74" w:rsidP="00043F74">
            <w:pPr>
              <w:pStyle w:val="HeaderBase"/>
              <w:spacing w:before="40" w:after="40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val="en-GB"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val="en-GB" w:bidi="ar-IQ"/>
              </w:rPr>
              <w:t xml:space="preserve">المؤتمر العلمي الرابع </w:t>
            </w:r>
            <w:r w:rsidRPr="00A44B6A">
              <w:rPr>
                <w:rFonts w:cs="Arial" w:hint="cs"/>
                <w:b/>
                <w:bCs/>
                <w:sz w:val="24"/>
                <w:szCs w:val="24"/>
                <w:rtl/>
                <w:lang w:val="en-GB" w:bidi="ar-IQ"/>
              </w:rPr>
              <w:t>–</w:t>
            </w: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val="en-GB" w:bidi="ar-IQ"/>
              </w:rPr>
              <w:t>الكلية التقنية الادارية- بغداد</w:t>
            </w:r>
          </w:p>
        </w:tc>
      </w:tr>
      <w:tr w:rsidR="00043F74" w:rsidRPr="00A44B6A" w:rsidTr="00043F74">
        <w:trPr>
          <w:cantSplit/>
          <w:trHeight w:val="514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74" w:rsidRPr="00A44B6A" w:rsidRDefault="00043F74" w:rsidP="00043F74">
            <w:pPr>
              <w:pStyle w:val="HeaderBase"/>
              <w:spacing w:before="40" w:after="40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2013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74" w:rsidRPr="00A44B6A" w:rsidRDefault="00043F74" w:rsidP="00043F74">
            <w:pPr>
              <w:pStyle w:val="HeaderBase"/>
              <w:spacing w:before="40" w:after="40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باحث</w:t>
            </w:r>
          </w:p>
        </w:tc>
        <w:tc>
          <w:tcPr>
            <w:tcW w:w="7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74" w:rsidRPr="00A44B6A" w:rsidRDefault="00043F74" w:rsidP="00043F74">
            <w:pPr>
              <w:pStyle w:val="HeaderBase"/>
              <w:spacing w:before="40" w:after="40"/>
              <w:rPr>
                <w:rFonts w:ascii="Noto Naskh Arabic" w:hAnsi="Noto Naskh Arabic" w:cs="Noto Naskh Arabic"/>
                <w:b/>
                <w:bCs/>
                <w:sz w:val="24"/>
                <w:szCs w:val="24"/>
                <w:lang w:val="en-GB"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 xml:space="preserve">المؤتمر الدولي الثاني عشر_جامعة الزيتونة_عمان_الأردن                         </w:t>
            </w:r>
          </w:p>
        </w:tc>
      </w:tr>
      <w:tr w:rsidR="00043F74" w:rsidRPr="00A44B6A" w:rsidTr="00043F74">
        <w:trPr>
          <w:cantSplit/>
          <w:trHeight w:val="145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74" w:rsidRPr="00A44B6A" w:rsidRDefault="00043F74" w:rsidP="00043F74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2012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74" w:rsidRPr="00A44B6A" w:rsidRDefault="00043F74" w:rsidP="00043F74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باحث</w:t>
            </w:r>
          </w:p>
        </w:tc>
        <w:tc>
          <w:tcPr>
            <w:tcW w:w="7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74" w:rsidRPr="00A44B6A" w:rsidRDefault="00043F74" w:rsidP="00043F74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 xml:space="preserve">جامعة الجنان- لبنان </w:t>
            </w:r>
          </w:p>
        </w:tc>
      </w:tr>
      <w:tr w:rsidR="00043F74" w:rsidRPr="00A44B6A" w:rsidTr="00043F74">
        <w:trPr>
          <w:cantSplit/>
          <w:trHeight w:val="145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74" w:rsidRPr="00A44B6A" w:rsidRDefault="00043F74" w:rsidP="00043F74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2011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74" w:rsidRPr="00A44B6A" w:rsidRDefault="00043F74" w:rsidP="00043F74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 xml:space="preserve"> باحث</w:t>
            </w:r>
          </w:p>
        </w:tc>
        <w:tc>
          <w:tcPr>
            <w:tcW w:w="7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74" w:rsidRPr="00A44B6A" w:rsidRDefault="00043F74" w:rsidP="00043F74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 xml:space="preserve"> المؤتمر العلمي الرابع </w:t>
            </w:r>
            <w:r w:rsidRPr="00A44B6A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–</w:t>
            </w: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 xml:space="preserve"> جامعة العلوم التطبيقية - الاردن</w:t>
            </w:r>
          </w:p>
        </w:tc>
      </w:tr>
      <w:tr w:rsidR="00043F74" w:rsidRPr="00A44B6A" w:rsidTr="00043F74">
        <w:trPr>
          <w:cantSplit/>
          <w:trHeight w:val="145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74" w:rsidRPr="00A44B6A" w:rsidRDefault="00043F74" w:rsidP="00043F74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2011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74" w:rsidRPr="00A44B6A" w:rsidRDefault="00043F74" w:rsidP="00043F74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 xml:space="preserve"> باحث</w:t>
            </w:r>
          </w:p>
        </w:tc>
        <w:tc>
          <w:tcPr>
            <w:tcW w:w="7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74" w:rsidRPr="00A44B6A" w:rsidRDefault="00043F74" w:rsidP="00043F74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 xml:space="preserve"> المؤتمر الدولي الحادي عشر_جامعة الزيتونة_عمان_الأردن</w:t>
            </w:r>
          </w:p>
        </w:tc>
      </w:tr>
      <w:tr w:rsidR="00043F74" w:rsidRPr="00A44B6A" w:rsidTr="00043F74">
        <w:trPr>
          <w:cantSplit/>
          <w:trHeight w:val="145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74" w:rsidRPr="00A44B6A" w:rsidRDefault="00043F74" w:rsidP="00043F74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2010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74" w:rsidRPr="00A44B6A" w:rsidRDefault="00043F74" w:rsidP="00043F74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باحث</w:t>
            </w:r>
          </w:p>
        </w:tc>
        <w:tc>
          <w:tcPr>
            <w:tcW w:w="7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74" w:rsidRPr="00A44B6A" w:rsidRDefault="00043F74" w:rsidP="00043F74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 xml:space="preserve"> المؤتمر الدولي العاشر  ر_جامعة الزيتونة_عمان_الأردن</w:t>
            </w:r>
          </w:p>
        </w:tc>
      </w:tr>
      <w:tr w:rsidR="00043F74" w:rsidRPr="00A44B6A" w:rsidTr="00043F74">
        <w:trPr>
          <w:cantSplit/>
          <w:trHeight w:val="354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74" w:rsidRPr="00A44B6A" w:rsidRDefault="00043F74" w:rsidP="00043F74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2009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74" w:rsidRPr="00A44B6A" w:rsidRDefault="00043F74" w:rsidP="00043F74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باحث</w:t>
            </w:r>
          </w:p>
        </w:tc>
        <w:tc>
          <w:tcPr>
            <w:tcW w:w="7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74" w:rsidRPr="00A44B6A" w:rsidRDefault="00043F74" w:rsidP="00043F74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 xml:space="preserve"> المؤتمر الدولي التاسع_جامعة الزيتونة_عمان_الأردن</w:t>
            </w:r>
          </w:p>
        </w:tc>
      </w:tr>
      <w:tr w:rsidR="00043F74" w:rsidRPr="00A44B6A" w:rsidTr="00043F74">
        <w:trPr>
          <w:cantSplit/>
          <w:trHeight w:val="361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74" w:rsidRPr="00A44B6A" w:rsidRDefault="00043F74" w:rsidP="00043F74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2009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74" w:rsidRPr="00A44B6A" w:rsidRDefault="00043F74" w:rsidP="00043F74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 xml:space="preserve"> باحث</w:t>
            </w:r>
          </w:p>
        </w:tc>
        <w:tc>
          <w:tcPr>
            <w:tcW w:w="7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74" w:rsidRPr="00A44B6A" w:rsidRDefault="00043F74" w:rsidP="00043F74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 xml:space="preserve"> الندوة الدولية عن إدارة الكوارث المملكة العربية السعودية</w:t>
            </w:r>
          </w:p>
        </w:tc>
      </w:tr>
      <w:tr w:rsidR="00043F74" w:rsidRPr="00A44B6A" w:rsidTr="00043F74">
        <w:trPr>
          <w:cantSplit/>
          <w:trHeight w:val="461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74" w:rsidRPr="00A44B6A" w:rsidRDefault="00043F74" w:rsidP="00043F74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2009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74" w:rsidRPr="00A44B6A" w:rsidRDefault="00043F74" w:rsidP="00043F74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باحث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74" w:rsidRPr="00A44B6A" w:rsidRDefault="00043F74" w:rsidP="00043F74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 xml:space="preserve"> المؤتمر الثالث لجامعة العلوم التطبيقية_ عمان-الأردن</w:t>
            </w:r>
          </w:p>
        </w:tc>
      </w:tr>
      <w:tr w:rsidR="00043F74" w:rsidRPr="00A44B6A" w:rsidTr="00043F74">
        <w:trPr>
          <w:cantSplit/>
          <w:trHeight w:val="430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74" w:rsidRPr="00A44B6A" w:rsidRDefault="00043F74" w:rsidP="00043F74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2008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74" w:rsidRPr="00A44B6A" w:rsidRDefault="00043F74" w:rsidP="00043F74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باحث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74" w:rsidRPr="00A44B6A" w:rsidRDefault="00043F74" w:rsidP="00043F74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 xml:space="preserve"> المؤتمر الدولي الثامن_جامعة الزيتونة_عمان_الأردن</w:t>
            </w:r>
          </w:p>
        </w:tc>
      </w:tr>
      <w:tr w:rsidR="00043F74" w:rsidRPr="00A44B6A" w:rsidTr="00043F74">
        <w:trPr>
          <w:cantSplit/>
          <w:trHeight w:val="394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74" w:rsidRPr="00A44B6A" w:rsidRDefault="00043F74" w:rsidP="00043F74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2008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74" w:rsidRPr="00A44B6A" w:rsidRDefault="00043F74" w:rsidP="00043F74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 xml:space="preserve">  باحث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74" w:rsidRPr="00A44B6A" w:rsidRDefault="00043F74" w:rsidP="00043F74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 xml:space="preserve"> المؤتمر الدولي الرابع جامعة القاهرة_مصر</w:t>
            </w:r>
          </w:p>
        </w:tc>
      </w:tr>
    </w:tbl>
    <w:p w:rsidR="008B3795" w:rsidRPr="00A44B6A" w:rsidRDefault="008B3795">
      <w:pPr>
        <w:rPr>
          <w:rFonts w:ascii="Noto Naskh Arabic" w:hAnsi="Noto Naskh Arabic" w:cs="Noto Naskh Arabic"/>
          <w:b/>
          <w:bCs/>
          <w:sz w:val="24"/>
          <w:szCs w:val="24"/>
          <w:lang w:bidi="ar-IQ"/>
        </w:rPr>
      </w:pPr>
    </w:p>
    <w:p w:rsidR="008B3795" w:rsidRPr="00A44B6A" w:rsidRDefault="008B3795">
      <w:pPr>
        <w:rPr>
          <w:rFonts w:ascii="Noto Naskh Arabic" w:hAnsi="Noto Naskh Arabic" w:cs="Noto Naskh Arabic"/>
          <w:b/>
          <w:bCs/>
          <w:sz w:val="24"/>
          <w:szCs w:val="24"/>
          <w:rtl/>
          <w:lang w:bidi="ar-IQ"/>
        </w:rPr>
      </w:pPr>
    </w:p>
    <w:p w:rsidR="005F70FC" w:rsidRPr="00A44B6A" w:rsidRDefault="005F70FC" w:rsidP="005F70FC">
      <w:pPr>
        <w:rPr>
          <w:rFonts w:ascii="Noto Naskh Arabic" w:hAnsi="Noto Naskh Arabic" w:cs="Noto Naskh Arabic"/>
          <w:b/>
          <w:bCs/>
          <w:vanish/>
          <w:sz w:val="24"/>
          <w:szCs w:val="24"/>
        </w:rPr>
      </w:pPr>
    </w:p>
    <w:tbl>
      <w:tblPr>
        <w:tblpPr w:leftFromText="180" w:rightFromText="180" w:vertAnchor="text" w:horzAnchor="margin" w:tblpY="390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556"/>
        <w:gridCol w:w="4452"/>
      </w:tblGrid>
      <w:tr w:rsidR="008B35B6" w:rsidRPr="00A44B6A" w:rsidTr="00793A71">
        <w:trPr>
          <w:trHeight w:val="349"/>
        </w:trPr>
        <w:tc>
          <w:tcPr>
            <w:tcW w:w="10008" w:type="dxa"/>
            <w:gridSpan w:val="2"/>
            <w:shd w:val="clear" w:color="auto" w:fill="B8CCE4" w:themeFill="accent1" w:themeFillTint="66"/>
          </w:tcPr>
          <w:p w:rsidR="008B35B6" w:rsidRPr="00A44B6A" w:rsidRDefault="008B35B6" w:rsidP="008B35B6">
            <w:pPr>
              <w:pStyle w:val="Heading7"/>
              <w:jc w:val="center"/>
              <w:rPr>
                <w:rFonts w:ascii="Noto Naskh Arabic" w:hAnsi="Noto Naskh Arabic" w:cs="Noto Naskh Arabic"/>
                <w:b/>
                <w:bCs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rtl/>
              </w:rPr>
              <w:t>عضوية المنظمات</w:t>
            </w:r>
          </w:p>
        </w:tc>
      </w:tr>
      <w:tr w:rsidR="008B35B6" w:rsidRPr="00A44B6A" w:rsidTr="008B35B6">
        <w:trPr>
          <w:cantSplit/>
          <w:trHeight w:val="349"/>
        </w:trPr>
        <w:tc>
          <w:tcPr>
            <w:tcW w:w="5556" w:type="dxa"/>
            <w:shd w:val="pct12" w:color="000000" w:fill="FFFFFF"/>
          </w:tcPr>
          <w:p w:rsidR="008B35B6" w:rsidRPr="00A44B6A" w:rsidRDefault="008B35B6" w:rsidP="008B35B6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60" w:after="6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طبيعة العضوية</w:t>
            </w:r>
          </w:p>
        </w:tc>
        <w:tc>
          <w:tcPr>
            <w:tcW w:w="4452" w:type="dxa"/>
            <w:shd w:val="pct12" w:color="000000" w:fill="FFFFFF"/>
          </w:tcPr>
          <w:p w:rsidR="008B35B6" w:rsidRPr="00A44B6A" w:rsidRDefault="008B35B6" w:rsidP="008B35B6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60" w:after="6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اسم المنظمة</w:t>
            </w:r>
          </w:p>
        </w:tc>
      </w:tr>
      <w:tr w:rsidR="008B35B6" w:rsidRPr="00A44B6A" w:rsidTr="008B35B6">
        <w:trPr>
          <w:cantSplit/>
          <w:trHeight w:val="279"/>
        </w:trPr>
        <w:tc>
          <w:tcPr>
            <w:tcW w:w="5556" w:type="dxa"/>
            <w:vAlign w:val="center"/>
          </w:tcPr>
          <w:p w:rsidR="008B35B6" w:rsidRPr="00A44B6A" w:rsidRDefault="008B35B6" w:rsidP="008B35B6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20" w:after="2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عضو</w:t>
            </w:r>
          </w:p>
        </w:tc>
        <w:tc>
          <w:tcPr>
            <w:tcW w:w="4452" w:type="dxa"/>
            <w:vAlign w:val="center"/>
          </w:tcPr>
          <w:p w:rsidR="008B35B6" w:rsidRPr="00A44B6A" w:rsidRDefault="008B35B6" w:rsidP="008B35B6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20" w:after="2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جمعية الاقتصاديين العراقيين</w:t>
            </w:r>
          </w:p>
        </w:tc>
      </w:tr>
      <w:tr w:rsidR="008B35B6" w:rsidRPr="00A44B6A" w:rsidTr="008B35B6">
        <w:trPr>
          <w:cantSplit/>
          <w:trHeight w:val="279"/>
        </w:trPr>
        <w:tc>
          <w:tcPr>
            <w:tcW w:w="5556" w:type="dxa"/>
            <w:vAlign w:val="center"/>
          </w:tcPr>
          <w:p w:rsidR="008B35B6" w:rsidRPr="00A44B6A" w:rsidRDefault="008B35B6" w:rsidP="008B35B6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20" w:after="2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عضو</w:t>
            </w:r>
          </w:p>
        </w:tc>
        <w:tc>
          <w:tcPr>
            <w:tcW w:w="4452" w:type="dxa"/>
            <w:vAlign w:val="center"/>
          </w:tcPr>
          <w:p w:rsidR="008B35B6" w:rsidRPr="00A44B6A" w:rsidRDefault="008B35B6" w:rsidP="008B35B6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20" w:after="20" w:line="240" w:lineRule="auto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lang w:bidi="ar-IQ"/>
              </w:rPr>
            </w:pPr>
            <w:r w:rsidRPr="00A44B6A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  <w:lang w:bidi="ar-IQ"/>
              </w:rPr>
              <w:t>نقابة المحاسبين و المدققين العراقيين</w:t>
            </w:r>
          </w:p>
        </w:tc>
      </w:tr>
    </w:tbl>
    <w:p w:rsidR="00BC6435" w:rsidRPr="00A44B6A" w:rsidRDefault="00BC6435" w:rsidP="009C4900">
      <w:pPr>
        <w:rPr>
          <w:rFonts w:ascii="Noto Naskh Arabic" w:hAnsi="Noto Naskh Arabic" w:cs="Noto Naskh Arabic"/>
          <w:b/>
          <w:bCs/>
          <w:sz w:val="24"/>
          <w:szCs w:val="24"/>
          <w:rtl/>
        </w:rPr>
      </w:pPr>
    </w:p>
    <w:sectPr w:rsidR="00BC6435" w:rsidRPr="00A44B6A" w:rsidSect="00621D3F">
      <w:headerReference w:type="default" r:id="rId10"/>
      <w:footerReference w:type="default" r:id="rId11"/>
      <w:pgSz w:w="11907" w:h="16840" w:code="9"/>
      <w:pgMar w:top="993" w:right="1043" w:bottom="1276" w:left="992" w:header="0" w:footer="2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2B2" w:rsidRDefault="000002B2">
      <w:r>
        <w:separator/>
      </w:r>
    </w:p>
  </w:endnote>
  <w:endnote w:type="continuationSeparator" w:id="0">
    <w:p w:rsidR="000002B2" w:rsidRDefault="00000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Naskh Arabic">
    <w:panose1 w:val="020B0502040504020204"/>
    <w:charset w:val="00"/>
    <w:family w:val="swiss"/>
    <w:pitch w:val="variable"/>
    <w:sig w:usb0="80002003" w:usb1="80002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BE1" w:rsidRDefault="00771482">
    <w:pPr>
      <w:pStyle w:val="Footer"/>
      <w:framePr w:w="269" w:h="252" w:hRule="exact" w:wrap="auto" w:vAnchor="text" w:hAnchor="page" w:x="6063" w:y="47"/>
      <w:spacing w:before="0"/>
      <w:rPr>
        <w:rStyle w:val="PageNumber"/>
        <w:sz w:val="20"/>
      </w:rPr>
    </w:pPr>
    <w:r>
      <w:rPr>
        <w:rStyle w:val="PageNumber"/>
        <w:sz w:val="20"/>
      </w:rPr>
      <w:fldChar w:fldCharType="begin"/>
    </w:r>
    <w:r w:rsidR="00C83BE1">
      <w:rPr>
        <w:rStyle w:val="PageNumber"/>
        <w:sz w:val="20"/>
      </w:rPr>
      <w:instrText xml:space="preserve">PAGE  </w:instrText>
    </w:r>
    <w:r>
      <w:rPr>
        <w:rStyle w:val="PageNumber"/>
        <w:sz w:val="20"/>
      </w:rPr>
      <w:fldChar w:fldCharType="separate"/>
    </w:r>
    <w:r w:rsidR="00194BD5">
      <w:rPr>
        <w:rStyle w:val="PageNumber"/>
        <w:noProof/>
        <w:sz w:val="20"/>
      </w:rPr>
      <w:t>1</w:t>
    </w:r>
    <w:r>
      <w:rPr>
        <w:rStyle w:val="PageNumber"/>
        <w:sz w:val="20"/>
      </w:rPr>
      <w:fldChar w:fldCharType="end"/>
    </w:r>
  </w:p>
  <w:p w:rsidR="00C83BE1" w:rsidRDefault="00C83B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2B2" w:rsidRDefault="000002B2">
      <w:r>
        <w:separator/>
      </w:r>
    </w:p>
  </w:footnote>
  <w:footnote w:type="continuationSeparator" w:id="0">
    <w:p w:rsidR="000002B2" w:rsidRDefault="000002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BE1" w:rsidRDefault="00C83BE1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E3108"/>
    <w:multiLevelType w:val="hybridMultilevel"/>
    <w:tmpl w:val="744869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BA4E8B"/>
    <w:multiLevelType w:val="hybridMultilevel"/>
    <w:tmpl w:val="FE940118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51A3D3E"/>
    <w:multiLevelType w:val="hybridMultilevel"/>
    <w:tmpl w:val="496AE1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defaultTabStop w:val="720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6ADC"/>
    <w:rsid w:val="000002B2"/>
    <w:rsid w:val="000011E4"/>
    <w:rsid w:val="000015EC"/>
    <w:rsid w:val="00002F19"/>
    <w:rsid w:val="00002F87"/>
    <w:rsid w:val="00003B50"/>
    <w:rsid w:val="00007C81"/>
    <w:rsid w:val="0001129D"/>
    <w:rsid w:val="00015C0D"/>
    <w:rsid w:val="00034B2B"/>
    <w:rsid w:val="0003554B"/>
    <w:rsid w:val="00037E23"/>
    <w:rsid w:val="00043F74"/>
    <w:rsid w:val="000516AA"/>
    <w:rsid w:val="00060386"/>
    <w:rsid w:val="00062A12"/>
    <w:rsid w:val="00064D6A"/>
    <w:rsid w:val="0006548A"/>
    <w:rsid w:val="000654CD"/>
    <w:rsid w:val="000765D8"/>
    <w:rsid w:val="00082B39"/>
    <w:rsid w:val="00086C1D"/>
    <w:rsid w:val="00091AC4"/>
    <w:rsid w:val="000939D8"/>
    <w:rsid w:val="000B5395"/>
    <w:rsid w:val="000B6D45"/>
    <w:rsid w:val="000C1631"/>
    <w:rsid w:val="000E3D28"/>
    <w:rsid w:val="000F0865"/>
    <w:rsid w:val="000F700A"/>
    <w:rsid w:val="00102EDA"/>
    <w:rsid w:val="00103560"/>
    <w:rsid w:val="00106CCD"/>
    <w:rsid w:val="001219D3"/>
    <w:rsid w:val="001328CF"/>
    <w:rsid w:val="00133116"/>
    <w:rsid w:val="00133E7F"/>
    <w:rsid w:val="00137E3D"/>
    <w:rsid w:val="00143ADD"/>
    <w:rsid w:val="00147CBC"/>
    <w:rsid w:val="0015179B"/>
    <w:rsid w:val="001538D3"/>
    <w:rsid w:val="00156BB9"/>
    <w:rsid w:val="00164CBD"/>
    <w:rsid w:val="00165412"/>
    <w:rsid w:val="00167CB6"/>
    <w:rsid w:val="001704B9"/>
    <w:rsid w:val="00171A5A"/>
    <w:rsid w:val="001728A6"/>
    <w:rsid w:val="00175244"/>
    <w:rsid w:val="0017735E"/>
    <w:rsid w:val="00193BFA"/>
    <w:rsid w:val="00194580"/>
    <w:rsid w:val="00194910"/>
    <w:rsid w:val="00194934"/>
    <w:rsid w:val="00194BD5"/>
    <w:rsid w:val="001A02FB"/>
    <w:rsid w:val="001B175A"/>
    <w:rsid w:val="001B23B8"/>
    <w:rsid w:val="001B41CE"/>
    <w:rsid w:val="001B4D9C"/>
    <w:rsid w:val="001C3029"/>
    <w:rsid w:val="001C3ACA"/>
    <w:rsid w:val="001C434C"/>
    <w:rsid w:val="001D25CA"/>
    <w:rsid w:val="001D2EB0"/>
    <w:rsid w:val="001D4C2C"/>
    <w:rsid w:val="001D547E"/>
    <w:rsid w:val="001E5D8F"/>
    <w:rsid w:val="001F77C9"/>
    <w:rsid w:val="00203536"/>
    <w:rsid w:val="002048AE"/>
    <w:rsid w:val="00210131"/>
    <w:rsid w:val="00212F97"/>
    <w:rsid w:val="00214513"/>
    <w:rsid w:val="00220B4F"/>
    <w:rsid w:val="002271DE"/>
    <w:rsid w:val="002403FA"/>
    <w:rsid w:val="0024622A"/>
    <w:rsid w:val="002678A4"/>
    <w:rsid w:val="0028574C"/>
    <w:rsid w:val="00295AED"/>
    <w:rsid w:val="002A416B"/>
    <w:rsid w:val="002B1454"/>
    <w:rsid w:val="002B419D"/>
    <w:rsid w:val="002B4864"/>
    <w:rsid w:val="002B62ED"/>
    <w:rsid w:val="002C2A8E"/>
    <w:rsid w:val="002C4D7F"/>
    <w:rsid w:val="002C5A73"/>
    <w:rsid w:val="002C5E4A"/>
    <w:rsid w:val="002F0FCF"/>
    <w:rsid w:val="002F1D25"/>
    <w:rsid w:val="002F1D84"/>
    <w:rsid w:val="002F5045"/>
    <w:rsid w:val="002F51D7"/>
    <w:rsid w:val="0031363E"/>
    <w:rsid w:val="0032473C"/>
    <w:rsid w:val="00325A18"/>
    <w:rsid w:val="00326996"/>
    <w:rsid w:val="00326B86"/>
    <w:rsid w:val="00335967"/>
    <w:rsid w:val="00341194"/>
    <w:rsid w:val="00341C19"/>
    <w:rsid w:val="003426EB"/>
    <w:rsid w:val="00343982"/>
    <w:rsid w:val="00344860"/>
    <w:rsid w:val="0034613A"/>
    <w:rsid w:val="003465EB"/>
    <w:rsid w:val="00353447"/>
    <w:rsid w:val="00354DBA"/>
    <w:rsid w:val="00365263"/>
    <w:rsid w:val="00370354"/>
    <w:rsid w:val="00377519"/>
    <w:rsid w:val="00383672"/>
    <w:rsid w:val="003858F8"/>
    <w:rsid w:val="00387661"/>
    <w:rsid w:val="00391DDB"/>
    <w:rsid w:val="00395292"/>
    <w:rsid w:val="003A3B7B"/>
    <w:rsid w:val="003A42EC"/>
    <w:rsid w:val="003A7C37"/>
    <w:rsid w:val="003B2CBF"/>
    <w:rsid w:val="003B4D23"/>
    <w:rsid w:val="003B6BF6"/>
    <w:rsid w:val="003B755B"/>
    <w:rsid w:val="003C2F5D"/>
    <w:rsid w:val="003C6F29"/>
    <w:rsid w:val="003D544D"/>
    <w:rsid w:val="003E2280"/>
    <w:rsid w:val="003E26AB"/>
    <w:rsid w:val="003E5DE6"/>
    <w:rsid w:val="003F10D7"/>
    <w:rsid w:val="004103CC"/>
    <w:rsid w:val="00410AD9"/>
    <w:rsid w:val="00411AE3"/>
    <w:rsid w:val="00417692"/>
    <w:rsid w:val="00426B99"/>
    <w:rsid w:val="00440778"/>
    <w:rsid w:val="004538A1"/>
    <w:rsid w:val="004546A4"/>
    <w:rsid w:val="00457162"/>
    <w:rsid w:val="00457801"/>
    <w:rsid w:val="0046121B"/>
    <w:rsid w:val="00462A09"/>
    <w:rsid w:val="004707E2"/>
    <w:rsid w:val="00472AA1"/>
    <w:rsid w:val="00474926"/>
    <w:rsid w:val="00475017"/>
    <w:rsid w:val="004768A8"/>
    <w:rsid w:val="004830E4"/>
    <w:rsid w:val="00490BD3"/>
    <w:rsid w:val="00493504"/>
    <w:rsid w:val="004A7EBC"/>
    <w:rsid w:val="004B2B91"/>
    <w:rsid w:val="004B3CE2"/>
    <w:rsid w:val="004B3D5D"/>
    <w:rsid w:val="004B613D"/>
    <w:rsid w:val="004C78AB"/>
    <w:rsid w:val="004D726C"/>
    <w:rsid w:val="004E1101"/>
    <w:rsid w:val="004E5567"/>
    <w:rsid w:val="004F695A"/>
    <w:rsid w:val="00507892"/>
    <w:rsid w:val="0051154E"/>
    <w:rsid w:val="00535694"/>
    <w:rsid w:val="00545B83"/>
    <w:rsid w:val="00546F4C"/>
    <w:rsid w:val="00547332"/>
    <w:rsid w:val="005476AC"/>
    <w:rsid w:val="005543EE"/>
    <w:rsid w:val="0056147C"/>
    <w:rsid w:val="00561EEF"/>
    <w:rsid w:val="00565574"/>
    <w:rsid w:val="00566445"/>
    <w:rsid w:val="00570680"/>
    <w:rsid w:val="00580092"/>
    <w:rsid w:val="00593476"/>
    <w:rsid w:val="0059600F"/>
    <w:rsid w:val="005A1E0E"/>
    <w:rsid w:val="005A2C61"/>
    <w:rsid w:val="005A4234"/>
    <w:rsid w:val="005A57AC"/>
    <w:rsid w:val="005A638A"/>
    <w:rsid w:val="005B0A32"/>
    <w:rsid w:val="005B616A"/>
    <w:rsid w:val="005C2797"/>
    <w:rsid w:val="005D14CE"/>
    <w:rsid w:val="005D473E"/>
    <w:rsid w:val="005F23B6"/>
    <w:rsid w:val="005F70FC"/>
    <w:rsid w:val="005F71FB"/>
    <w:rsid w:val="005F7E74"/>
    <w:rsid w:val="006042B1"/>
    <w:rsid w:val="00616377"/>
    <w:rsid w:val="00621D3F"/>
    <w:rsid w:val="00627C40"/>
    <w:rsid w:val="00633928"/>
    <w:rsid w:val="0063702E"/>
    <w:rsid w:val="00640465"/>
    <w:rsid w:val="0066017D"/>
    <w:rsid w:val="00661771"/>
    <w:rsid w:val="0066213C"/>
    <w:rsid w:val="00672757"/>
    <w:rsid w:val="00673CC3"/>
    <w:rsid w:val="0067768C"/>
    <w:rsid w:val="006808D8"/>
    <w:rsid w:val="006944B7"/>
    <w:rsid w:val="006B4A01"/>
    <w:rsid w:val="006B79BB"/>
    <w:rsid w:val="006C5508"/>
    <w:rsid w:val="006C76E3"/>
    <w:rsid w:val="006C7FF4"/>
    <w:rsid w:val="006D34E2"/>
    <w:rsid w:val="006E102B"/>
    <w:rsid w:val="006E1505"/>
    <w:rsid w:val="006F009B"/>
    <w:rsid w:val="006F2FEC"/>
    <w:rsid w:val="006F511F"/>
    <w:rsid w:val="00702507"/>
    <w:rsid w:val="0070529D"/>
    <w:rsid w:val="0071027E"/>
    <w:rsid w:val="00710EBD"/>
    <w:rsid w:val="0071418D"/>
    <w:rsid w:val="00717C59"/>
    <w:rsid w:val="007228AD"/>
    <w:rsid w:val="007244E6"/>
    <w:rsid w:val="00736B8D"/>
    <w:rsid w:val="00736EDB"/>
    <w:rsid w:val="00737FB7"/>
    <w:rsid w:val="00742A24"/>
    <w:rsid w:val="00742B14"/>
    <w:rsid w:val="00760E0F"/>
    <w:rsid w:val="007622D1"/>
    <w:rsid w:val="00771482"/>
    <w:rsid w:val="0077729B"/>
    <w:rsid w:val="00793A71"/>
    <w:rsid w:val="0079469D"/>
    <w:rsid w:val="00796446"/>
    <w:rsid w:val="007A6510"/>
    <w:rsid w:val="007B092D"/>
    <w:rsid w:val="007B2211"/>
    <w:rsid w:val="007B3858"/>
    <w:rsid w:val="007B757C"/>
    <w:rsid w:val="007C51D6"/>
    <w:rsid w:val="007D3B42"/>
    <w:rsid w:val="007E23A9"/>
    <w:rsid w:val="007E2AD3"/>
    <w:rsid w:val="007E4282"/>
    <w:rsid w:val="007E6D14"/>
    <w:rsid w:val="00801FAE"/>
    <w:rsid w:val="0080350F"/>
    <w:rsid w:val="00803DF8"/>
    <w:rsid w:val="00804884"/>
    <w:rsid w:val="00810ABA"/>
    <w:rsid w:val="00813DB0"/>
    <w:rsid w:val="008140F6"/>
    <w:rsid w:val="00814D64"/>
    <w:rsid w:val="0081765A"/>
    <w:rsid w:val="008208F7"/>
    <w:rsid w:val="00822C39"/>
    <w:rsid w:val="008342BF"/>
    <w:rsid w:val="008405DF"/>
    <w:rsid w:val="008428E8"/>
    <w:rsid w:val="0084328E"/>
    <w:rsid w:val="0084601F"/>
    <w:rsid w:val="0084616C"/>
    <w:rsid w:val="008463F6"/>
    <w:rsid w:val="00851029"/>
    <w:rsid w:val="008645F6"/>
    <w:rsid w:val="0087197F"/>
    <w:rsid w:val="008801E1"/>
    <w:rsid w:val="00881F2B"/>
    <w:rsid w:val="00885623"/>
    <w:rsid w:val="008903F8"/>
    <w:rsid w:val="008927BA"/>
    <w:rsid w:val="008956B7"/>
    <w:rsid w:val="008A1505"/>
    <w:rsid w:val="008A1575"/>
    <w:rsid w:val="008B03F3"/>
    <w:rsid w:val="008B35B6"/>
    <w:rsid w:val="008B3795"/>
    <w:rsid w:val="008B3EE9"/>
    <w:rsid w:val="008C3D0D"/>
    <w:rsid w:val="008D6CED"/>
    <w:rsid w:val="008E0D91"/>
    <w:rsid w:val="008E62AF"/>
    <w:rsid w:val="008F4103"/>
    <w:rsid w:val="008F55F1"/>
    <w:rsid w:val="0090026F"/>
    <w:rsid w:val="00900458"/>
    <w:rsid w:val="00901058"/>
    <w:rsid w:val="00902AD0"/>
    <w:rsid w:val="00903EA4"/>
    <w:rsid w:val="00912B43"/>
    <w:rsid w:val="009145D6"/>
    <w:rsid w:val="00917C95"/>
    <w:rsid w:val="00920BEC"/>
    <w:rsid w:val="00922A69"/>
    <w:rsid w:val="00923F39"/>
    <w:rsid w:val="00925887"/>
    <w:rsid w:val="00931C0B"/>
    <w:rsid w:val="00934252"/>
    <w:rsid w:val="00934EB4"/>
    <w:rsid w:val="00942AAE"/>
    <w:rsid w:val="0094487E"/>
    <w:rsid w:val="0095661E"/>
    <w:rsid w:val="00956DA5"/>
    <w:rsid w:val="00961864"/>
    <w:rsid w:val="00963907"/>
    <w:rsid w:val="00963A65"/>
    <w:rsid w:val="00964817"/>
    <w:rsid w:val="0096642D"/>
    <w:rsid w:val="00971C06"/>
    <w:rsid w:val="00971E14"/>
    <w:rsid w:val="00974958"/>
    <w:rsid w:val="00987357"/>
    <w:rsid w:val="009943F8"/>
    <w:rsid w:val="009A11A3"/>
    <w:rsid w:val="009A1BF3"/>
    <w:rsid w:val="009A71D3"/>
    <w:rsid w:val="009C38C5"/>
    <w:rsid w:val="009C4900"/>
    <w:rsid w:val="009D17B6"/>
    <w:rsid w:val="009E0D08"/>
    <w:rsid w:val="009E2FDF"/>
    <w:rsid w:val="009F2FB7"/>
    <w:rsid w:val="009F5868"/>
    <w:rsid w:val="009F5C57"/>
    <w:rsid w:val="00A01352"/>
    <w:rsid w:val="00A02BF0"/>
    <w:rsid w:val="00A065F2"/>
    <w:rsid w:val="00A10B1B"/>
    <w:rsid w:val="00A1352C"/>
    <w:rsid w:val="00A13982"/>
    <w:rsid w:val="00A32C5E"/>
    <w:rsid w:val="00A418F5"/>
    <w:rsid w:val="00A44B6A"/>
    <w:rsid w:val="00A51F8F"/>
    <w:rsid w:val="00A55490"/>
    <w:rsid w:val="00A566C1"/>
    <w:rsid w:val="00A61528"/>
    <w:rsid w:val="00A62512"/>
    <w:rsid w:val="00A81EB4"/>
    <w:rsid w:val="00A87685"/>
    <w:rsid w:val="00A95B5D"/>
    <w:rsid w:val="00AB0880"/>
    <w:rsid w:val="00AB7484"/>
    <w:rsid w:val="00AC0844"/>
    <w:rsid w:val="00AC5A56"/>
    <w:rsid w:val="00AC60E4"/>
    <w:rsid w:val="00AC7ED5"/>
    <w:rsid w:val="00AD5A63"/>
    <w:rsid w:val="00AD5EFE"/>
    <w:rsid w:val="00AF4820"/>
    <w:rsid w:val="00AF7082"/>
    <w:rsid w:val="00B01C89"/>
    <w:rsid w:val="00B16276"/>
    <w:rsid w:val="00B23163"/>
    <w:rsid w:val="00B24823"/>
    <w:rsid w:val="00B253B3"/>
    <w:rsid w:val="00B350F3"/>
    <w:rsid w:val="00B42FE2"/>
    <w:rsid w:val="00B46ADC"/>
    <w:rsid w:val="00B529D1"/>
    <w:rsid w:val="00B65766"/>
    <w:rsid w:val="00B66406"/>
    <w:rsid w:val="00B71ADB"/>
    <w:rsid w:val="00B75BDE"/>
    <w:rsid w:val="00B83A7B"/>
    <w:rsid w:val="00B95140"/>
    <w:rsid w:val="00B965ED"/>
    <w:rsid w:val="00B96F7F"/>
    <w:rsid w:val="00BA1336"/>
    <w:rsid w:val="00BA1BE5"/>
    <w:rsid w:val="00BA1EEE"/>
    <w:rsid w:val="00BA46A7"/>
    <w:rsid w:val="00BA61C7"/>
    <w:rsid w:val="00BB59AE"/>
    <w:rsid w:val="00BB5CE0"/>
    <w:rsid w:val="00BC44E6"/>
    <w:rsid w:val="00BC6435"/>
    <w:rsid w:val="00BC6872"/>
    <w:rsid w:val="00BD04D4"/>
    <w:rsid w:val="00BD28EB"/>
    <w:rsid w:val="00BE2636"/>
    <w:rsid w:val="00BF1C52"/>
    <w:rsid w:val="00BF3B1B"/>
    <w:rsid w:val="00C010C2"/>
    <w:rsid w:val="00C1376E"/>
    <w:rsid w:val="00C1452B"/>
    <w:rsid w:val="00C22CE0"/>
    <w:rsid w:val="00C26659"/>
    <w:rsid w:val="00C26C9B"/>
    <w:rsid w:val="00C31473"/>
    <w:rsid w:val="00C34748"/>
    <w:rsid w:val="00C371A1"/>
    <w:rsid w:val="00C40013"/>
    <w:rsid w:val="00C42A3C"/>
    <w:rsid w:val="00C44F79"/>
    <w:rsid w:val="00C4595A"/>
    <w:rsid w:val="00C47D8B"/>
    <w:rsid w:val="00C51A76"/>
    <w:rsid w:val="00C52123"/>
    <w:rsid w:val="00C53F72"/>
    <w:rsid w:val="00C557E5"/>
    <w:rsid w:val="00C709B4"/>
    <w:rsid w:val="00C75402"/>
    <w:rsid w:val="00C76E0B"/>
    <w:rsid w:val="00C82501"/>
    <w:rsid w:val="00C83BE1"/>
    <w:rsid w:val="00C86B5D"/>
    <w:rsid w:val="00C90A53"/>
    <w:rsid w:val="00CB09FA"/>
    <w:rsid w:val="00CB1547"/>
    <w:rsid w:val="00CB4D1F"/>
    <w:rsid w:val="00CB5178"/>
    <w:rsid w:val="00CB51F3"/>
    <w:rsid w:val="00CC5648"/>
    <w:rsid w:val="00CC5811"/>
    <w:rsid w:val="00CD1181"/>
    <w:rsid w:val="00CD2021"/>
    <w:rsid w:val="00CD368F"/>
    <w:rsid w:val="00CD60D6"/>
    <w:rsid w:val="00CE272A"/>
    <w:rsid w:val="00CE4389"/>
    <w:rsid w:val="00CE4820"/>
    <w:rsid w:val="00CF3D0E"/>
    <w:rsid w:val="00D01764"/>
    <w:rsid w:val="00D03A97"/>
    <w:rsid w:val="00D11116"/>
    <w:rsid w:val="00D13A3B"/>
    <w:rsid w:val="00D26BBB"/>
    <w:rsid w:val="00D305B9"/>
    <w:rsid w:val="00D335A6"/>
    <w:rsid w:val="00D349C6"/>
    <w:rsid w:val="00D358B9"/>
    <w:rsid w:val="00D61D69"/>
    <w:rsid w:val="00D8253B"/>
    <w:rsid w:val="00D933FB"/>
    <w:rsid w:val="00D93B38"/>
    <w:rsid w:val="00D95A88"/>
    <w:rsid w:val="00DA380D"/>
    <w:rsid w:val="00DA70EE"/>
    <w:rsid w:val="00DC0E95"/>
    <w:rsid w:val="00DD4621"/>
    <w:rsid w:val="00DE1123"/>
    <w:rsid w:val="00DF7F8C"/>
    <w:rsid w:val="00E021D6"/>
    <w:rsid w:val="00E026CF"/>
    <w:rsid w:val="00E04A95"/>
    <w:rsid w:val="00E122C2"/>
    <w:rsid w:val="00E13EDC"/>
    <w:rsid w:val="00E16009"/>
    <w:rsid w:val="00E166B0"/>
    <w:rsid w:val="00E2003F"/>
    <w:rsid w:val="00E205EA"/>
    <w:rsid w:val="00E22692"/>
    <w:rsid w:val="00E25391"/>
    <w:rsid w:val="00E3439D"/>
    <w:rsid w:val="00E34447"/>
    <w:rsid w:val="00E3674C"/>
    <w:rsid w:val="00E43824"/>
    <w:rsid w:val="00E439D6"/>
    <w:rsid w:val="00E642C2"/>
    <w:rsid w:val="00E67A62"/>
    <w:rsid w:val="00E72572"/>
    <w:rsid w:val="00E83FC2"/>
    <w:rsid w:val="00E84666"/>
    <w:rsid w:val="00E90C29"/>
    <w:rsid w:val="00E94530"/>
    <w:rsid w:val="00EA3D83"/>
    <w:rsid w:val="00EA3FA2"/>
    <w:rsid w:val="00EA4286"/>
    <w:rsid w:val="00EB085D"/>
    <w:rsid w:val="00EB16D7"/>
    <w:rsid w:val="00EB24C0"/>
    <w:rsid w:val="00EC1A32"/>
    <w:rsid w:val="00EC3DB3"/>
    <w:rsid w:val="00ED1FE2"/>
    <w:rsid w:val="00ED41A4"/>
    <w:rsid w:val="00EE21F9"/>
    <w:rsid w:val="00EE224B"/>
    <w:rsid w:val="00EE27C7"/>
    <w:rsid w:val="00EE49EC"/>
    <w:rsid w:val="00EE5186"/>
    <w:rsid w:val="00EF15AE"/>
    <w:rsid w:val="00EF1B15"/>
    <w:rsid w:val="00EF501C"/>
    <w:rsid w:val="00F000EE"/>
    <w:rsid w:val="00F0177C"/>
    <w:rsid w:val="00F10B97"/>
    <w:rsid w:val="00F11996"/>
    <w:rsid w:val="00F23802"/>
    <w:rsid w:val="00F33397"/>
    <w:rsid w:val="00F520D0"/>
    <w:rsid w:val="00F61772"/>
    <w:rsid w:val="00F65DF9"/>
    <w:rsid w:val="00F6733C"/>
    <w:rsid w:val="00F7026C"/>
    <w:rsid w:val="00F70542"/>
    <w:rsid w:val="00F75F5E"/>
    <w:rsid w:val="00F77985"/>
    <w:rsid w:val="00F86082"/>
    <w:rsid w:val="00F90488"/>
    <w:rsid w:val="00F92183"/>
    <w:rsid w:val="00F933E8"/>
    <w:rsid w:val="00F947D4"/>
    <w:rsid w:val="00FA1B1E"/>
    <w:rsid w:val="00FA60A0"/>
    <w:rsid w:val="00FB153D"/>
    <w:rsid w:val="00FC2102"/>
    <w:rsid w:val="00FC2223"/>
    <w:rsid w:val="00FC304A"/>
    <w:rsid w:val="00FC333D"/>
    <w:rsid w:val="00FC3F87"/>
    <w:rsid w:val="00FC5FDE"/>
    <w:rsid w:val="00FC6D43"/>
    <w:rsid w:val="00FE0CA9"/>
    <w:rsid w:val="00FE4668"/>
    <w:rsid w:val="00FF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docId w15:val="{5229A7C6-A082-4A40-B30B-C5E6474B2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54B"/>
    <w:rPr>
      <w:rFonts w:ascii="Arial" w:hAnsi="Arial"/>
      <w:spacing w:val="-5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03554B"/>
    <w:pPr>
      <w:keepNext/>
      <w:keepLines/>
      <w:spacing w:after="220" w:line="200" w:lineRule="atLeast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9"/>
    <w:qFormat/>
    <w:rsid w:val="0003554B"/>
    <w:pPr>
      <w:keepNext/>
      <w:keepLines/>
      <w:spacing w:line="200" w:lineRule="atLeast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BodyText"/>
    <w:link w:val="Heading3Char"/>
    <w:uiPriority w:val="9"/>
    <w:qFormat/>
    <w:rsid w:val="0003554B"/>
    <w:pPr>
      <w:keepNext/>
      <w:keepLines/>
      <w:spacing w:line="180" w:lineRule="atLeast"/>
      <w:ind w:left="3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BodyText"/>
    <w:link w:val="Heading4Char"/>
    <w:uiPriority w:val="9"/>
    <w:qFormat/>
    <w:rsid w:val="0003554B"/>
    <w:pPr>
      <w:keepNext/>
      <w:keepLines/>
      <w:spacing w:line="180" w:lineRule="atLeast"/>
      <w:ind w:left="72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BodyText"/>
    <w:link w:val="Heading5Char"/>
    <w:uiPriority w:val="9"/>
    <w:qFormat/>
    <w:rsid w:val="0003554B"/>
    <w:pPr>
      <w:keepNext/>
      <w:keepLines/>
      <w:spacing w:line="180" w:lineRule="atLeast"/>
      <w:ind w:left="108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03554B"/>
    <w:pPr>
      <w:keepNext/>
      <w:outlineLvl w:val="5"/>
    </w:pPr>
    <w:rPr>
      <w:rFonts w:ascii="Calibri" w:hAnsi="Calibri"/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03554B"/>
    <w:pPr>
      <w:keepNext/>
      <w:spacing w:before="40" w:after="40"/>
      <w:outlineLvl w:val="6"/>
    </w:pPr>
    <w:rPr>
      <w:rFonts w:ascii="Calibri" w:hAnsi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03554B"/>
    <w:rPr>
      <w:rFonts w:ascii="Cambria" w:eastAsia="Times New Roman" w:hAnsi="Cambria" w:cs="Times New Roman"/>
      <w:b/>
      <w:bCs/>
      <w:spacing w:val="-5"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locked/>
    <w:rsid w:val="0003554B"/>
    <w:rPr>
      <w:rFonts w:ascii="Cambria" w:eastAsia="Times New Roman" w:hAnsi="Cambria" w:cs="Times New Roman"/>
      <w:b/>
      <w:bCs/>
      <w:i/>
      <w:iCs/>
      <w:spacing w:val="-5"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locked/>
    <w:rsid w:val="0003554B"/>
    <w:rPr>
      <w:rFonts w:ascii="Cambria" w:eastAsia="Times New Roman" w:hAnsi="Cambria" w:cs="Times New Roman"/>
      <w:b/>
      <w:bCs/>
      <w:spacing w:val="-5"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locked/>
    <w:rsid w:val="0003554B"/>
    <w:rPr>
      <w:rFonts w:ascii="Calibri" w:eastAsia="Times New Roman" w:hAnsi="Calibri" w:cs="Arial"/>
      <w:b/>
      <w:bCs/>
      <w:spacing w:val="-5"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locked/>
    <w:rsid w:val="0003554B"/>
    <w:rPr>
      <w:rFonts w:ascii="Calibri" w:eastAsia="Times New Roman" w:hAnsi="Calibri" w:cs="Arial"/>
      <w:b/>
      <w:bCs/>
      <w:i/>
      <w:iCs/>
      <w:spacing w:val="-5"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locked/>
    <w:rsid w:val="0003554B"/>
    <w:rPr>
      <w:rFonts w:ascii="Calibri" w:eastAsia="Times New Roman" w:hAnsi="Calibri" w:cs="Arial"/>
      <w:b/>
      <w:bCs/>
      <w:spacing w:val="-5"/>
    </w:rPr>
  </w:style>
  <w:style w:type="character" w:customStyle="1" w:styleId="Heading7Char">
    <w:name w:val="Heading 7 Char"/>
    <w:link w:val="Heading7"/>
    <w:uiPriority w:val="9"/>
    <w:semiHidden/>
    <w:locked/>
    <w:rsid w:val="0003554B"/>
    <w:rPr>
      <w:rFonts w:ascii="Calibri" w:eastAsia="Times New Roman" w:hAnsi="Calibri" w:cs="Arial"/>
      <w:spacing w:val="-5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03554B"/>
    <w:pPr>
      <w:spacing w:after="220" w:line="180" w:lineRule="atLeast"/>
      <w:jc w:val="both"/>
    </w:pPr>
  </w:style>
  <w:style w:type="character" w:customStyle="1" w:styleId="BodyTextChar">
    <w:name w:val="Body Text Char"/>
    <w:link w:val="BodyText"/>
    <w:uiPriority w:val="99"/>
    <w:semiHidden/>
    <w:locked/>
    <w:rsid w:val="0003554B"/>
    <w:rPr>
      <w:rFonts w:ascii="Arial" w:hAnsi="Arial" w:cs="Times New Roman"/>
      <w:spacing w:val="-5"/>
      <w:sz w:val="20"/>
      <w:szCs w:val="20"/>
    </w:rPr>
  </w:style>
  <w:style w:type="character" w:customStyle="1" w:styleId="Checkbox">
    <w:name w:val="Checkbox"/>
    <w:uiPriority w:val="99"/>
    <w:rsid w:val="0003554B"/>
    <w:rPr>
      <w:rFonts w:ascii="Times New Roman" w:hAnsi="Times New Roman"/>
      <w:sz w:val="22"/>
    </w:rPr>
  </w:style>
  <w:style w:type="paragraph" w:customStyle="1" w:styleId="CompanyName">
    <w:name w:val="Company Name"/>
    <w:basedOn w:val="Normal"/>
    <w:uiPriority w:val="99"/>
    <w:rsid w:val="0003554B"/>
    <w:pPr>
      <w:keepLines/>
      <w:framePr w:w="3557" w:hSpace="187" w:vSpace="187" w:wrap="notBeside" w:vAnchor="page" w:hAnchor="page" w:x="7345" w:y="1009" w:anchorLock="1"/>
      <w:pBdr>
        <w:top w:val="single" w:sz="6" w:space="9" w:color="auto"/>
        <w:left w:val="single" w:sz="6" w:space="9" w:color="auto"/>
        <w:bottom w:val="single" w:sz="6" w:space="9" w:color="auto"/>
        <w:right w:val="single" w:sz="6" w:space="9" w:color="auto"/>
      </w:pBdr>
      <w:shd w:val="solid" w:color="auto" w:fill="auto"/>
      <w:spacing w:line="320" w:lineRule="exact"/>
    </w:pPr>
    <w:rPr>
      <w:rFonts w:ascii="Arial Black" w:hAnsi="Arial Black"/>
      <w:spacing w:val="-15"/>
      <w:position w:val="-2"/>
      <w:sz w:val="32"/>
      <w:szCs w:val="32"/>
    </w:rPr>
  </w:style>
  <w:style w:type="paragraph" w:customStyle="1" w:styleId="DocumentLabel">
    <w:name w:val="Document Label"/>
    <w:basedOn w:val="Normal"/>
    <w:uiPriority w:val="99"/>
    <w:rsid w:val="0003554B"/>
    <w:pPr>
      <w:keepNext/>
      <w:keepLines/>
      <w:spacing w:before="400" w:after="120" w:line="240" w:lineRule="atLeast"/>
      <w:ind w:left="-840"/>
    </w:pPr>
    <w:rPr>
      <w:rFonts w:ascii="Arial Black" w:hAnsi="Arial Black"/>
      <w:spacing w:val="-100"/>
      <w:kern w:val="28"/>
      <w:sz w:val="108"/>
      <w:szCs w:val="108"/>
    </w:rPr>
  </w:style>
  <w:style w:type="character" w:styleId="Emphasis">
    <w:name w:val="Emphasis"/>
    <w:uiPriority w:val="99"/>
    <w:qFormat/>
    <w:rsid w:val="0003554B"/>
    <w:rPr>
      <w:rFonts w:ascii="Arial Black" w:hAnsi="Arial Black" w:cs="Times New Roman"/>
      <w:sz w:val="18"/>
    </w:rPr>
  </w:style>
  <w:style w:type="paragraph" w:customStyle="1" w:styleId="HeaderBase">
    <w:name w:val="Header Base"/>
    <w:basedOn w:val="BodyText"/>
    <w:uiPriority w:val="99"/>
    <w:rsid w:val="0003554B"/>
    <w:pPr>
      <w:keepLines/>
      <w:tabs>
        <w:tab w:val="center" w:pos="4320"/>
        <w:tab w:val="right" w:pos="8640"/>
      </w:tabs>
      <w:spacing w:after="0"/>
    </w:pPr>
  </w:style>
  <w:style w:type="paragraph" w:styleId="Footer">
    <w:name w:val="footer"/>
    <w:basedOn w:val="HeaderBase"/>
    <w:link w:val="FooterChar"/>
    <w:uiPriority w:val="99"/>
    <w:rsid w:val="0003554B"/>
    <w:pPr>
      <w:spacing w:before="600"/>
    </w:pPr>
  </w:style>
  <w:style w:type="character" w:customStyle="1" w:styleId="FooterChar">
    <w:name w:val="Footer Char"/>
    <w:link w:val="Footer"/>
    <w:uiPriority w:val="99"/>
    <w:semiHidden/>
    <w:locked/>
    <w:rsid w:val="0003554B"/>
    <w:rPr>
      <w:rFonts w:ascii="Arial" w:hAnsi="Arial" w:cs="Times New Roman"/>
      <w:spacing w:val="-5"/>
      <w:sz w:val="20"/>
      <w:szCs w:val="20"/>
    </w:rPr>
  </w:style>
  <w:style w:type="paragraph" w:styleId="Header">
    <w:name w:val="header"/>
    <w:basedOn w:val="HeaderBase"/>
    <w:link w:val="HeaderChar"/>
    <w:uiPriority w:val="99"/>
    <w:rsid w:val="0003554B"/>
    <w:pPr>
      <w:spacing w:after="600"/>
    </w:pPr>
  </w:style>
  <w:style w:type="character" w:customStyle="1" w:styleId="HeaderChar">
    <w:name w:val="Header Char"/>
    <w:link w:val="Header"/>
    <w:uiPriority w:val="99"/>
    <w:semiHidden/>
    <w:locked/>
    <w:rsid w:val="0003554B"/>
    <w:rPr>
      <w:rFonts w:ascii="Arial" w:hAnsi="Arial" w:cs="Times New Roman"/>
      <w:spacing w:val="-5"/>
      <w:sz w:val="20"/>
      <w:szCs w:val="20"/>
    </w:rPr>
  </w:style>
  <w:style w:type="paragraph" w:customStyle="1" w:styleId="HeadingBase">
    <w:name w:val="Heading Base"/>
    <w:basedOn w:val="BodyText"/>
    <w:next w:val="BodyText"/>
    <w:uiPriority w:val="99"/>
    <w:rsid w:val="0003554B"/>
    <w:pPr>
      <w:keepNext/>
      <w:keepLines/>
      <w:spacing w:after="0"/>
      <w:jc w:val="left"/>
    </w:pPr>
    <w:rPr>
      <w:rFonts w:ascii="Arial Black" w:hAnsi="Arial Black"/>
      <w:spacing w:val="-10"/>
      <w:kern w:val="28"/>
    </w:rPr>
  </w:style>
  <w:style w:type="paragraph" w:styleId="MessageHeader">
    <w:name w:val="Message Header"/>
    <w:basedOn w:val="BodyText"/>
    <w:link w:val="MessageHeaderChar"/>
    <w:uiPriority w:val="99"/>
    <w:rsid w:val="0003554B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  <w:rPr>
      <w:rFonts w:ascii="Cambria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locked/>
    <w:rsid w:val="0003554B"/>
    <w:rPr>
      <w:rFonts w:ascii="Cambria" w:eastAsia="Times New Roman" w:hAnsi="Cambria" w:cs="Times New Roman"/>
      <w:spacing w:val="-5"/>
      <w:sz w:val="24"/>
      <w:szCs w:val="24"/>
      <w:shd w:val="pct20" w:color="auto" w:fill="auto"/>
    </w:rPr>
  </w:style>
  <w:style w:type="paragraph" w:customStyle="1" w:styleId="MessageHeaderFirst">
    <w:name w:val="Message Header First"/>
    <w:basedOn w:val="MessageHeader"/>
    <w:next w:val="MessageHeader"/>
    <w:uiPriority w:val="99"/>
    <w:rsid w:val="0003554B"/>
  </w:style>
  <w:style w:type="character" w:customStyle="1" w:styleId="MessageHeaderLabel">
    <w:name w:val="Message Header Label"/>
    <w:uiPriority w:val="99"/>
    <w:rsid w:val="0003554B"/>
    <w:rPr>
      <w:rFonts w:ascii="Arial Black" w:hAnsi="Arial Black"/>
      <w:sz w:val="18"/>
    </w:rPr>
  </w:style>
  <w:style w:type="paragraph" w:customStyle="1" w:styleId="MessageHeaderLast">
    <w:name w:val="Message Header Last"/>
    <w:basedOn w:val="MessageHeader"/>
    <w:next w:val="BodyText"/>
    <w:uiPriority w:val="99"/>
    <w:rsid w:val="0003554B"/>
    <w:pPr>
      <w:pBdr>
        <w:bottom w:val="single" w:sz="6" w:space="19" w:color="auto"/>
        <w:between w:val="single" w:sz="6" w:space="19" w:color="auto"/>
      </w:pBdr>
      <w:tabs>
        <w:tab w:val="left" w:pos="1267"/>
        <w:tab w:val="left" w:pos="2938"/>
      </w:tabs>
      <w:spacing w:before="120" w:after="120"/>
      <w:ind w:left="0" w:firstLine="0"/>
    </w:pPr>
  </w:style>
  <w:style w:type="paragraph" w:styleId="NormalIndent">
    <w:name w:val="Normal Indent"/>
    <w:basedOn w:val="Normal"/>
    <w:uiPriority w:val="99"/>
    <w:rsid w:val="0003554B"/>
    <w:pPr>
      <w:ind w:left="720"/>
    </w:pPr>
  </w:style>
  <w:style w:type="character" w:styleId="PageNumber">
    <w:name w:val="page number"/>
    <w:uiPriority w:val="99"/>
    <w:rsid w:val="0003554B"/>
    <w:rPr>
      <w:rFonts w:cs="Times New Roman"/>
      <w:sz w:val="18"/>
    </w:rPr>
  </w:style>
  <w:style w:type="paragraph" w:customStyle="1" w:styleId="ReturnAddress">
    <w:name w:val="Return Address"/>
    <w:basedOn w:val="Normal"/>
    <w:uiPriority w:val="99"/>
    <w:rsid w:val="0003554B"/>
    <w:pPr>
      <w:keepLines/>
      <w:framePr w:w="5040" w:hSpace="187" w:vSpace="187" w:wrap="notBeside" w:vAnchor="page" w:hAnchor="margin" w:y="966" w:anchorLock="1"/>
      <w:spacing w:line="200" w:lineRule="atLeast"/>
    </w:pPr>
    <w:rPr>
      <w:spacing w:val="-2"/>
      <w:sz w:val="16"/>
      <w:szCs w:val="16"/>
    </w:rPr>
  </w:style>
  <w:style w:type="paragraph" w:customStyle="1" w:styleId="SignatureName">
    <w:name w:val="Signature Name"/>
    <w:basedOn w:val="Normal"/>
    <w:next w:val="Normal"/>
    <w:uiPriority w:val="99"/>
    <w:rsid w:val="0003554B"/>
    <w:pPr>
      <w:keepNext/>
      <w:keepLines/>
      <w:spacing w:before="660" w:line="180" w:lineRule="atLeast"/>
      <w:jc w:val="both"/>
    </w:pPr>
  </w:style>
  <w:style w:type="character" w:customStyle="1" w:styleId="Slogan">
    <w:name w:val="Slogan"/>
    <w:uiPriority w:val="99"/>
    <w:rsid w:val="0003554B"/>
    <w:rPr>
      <w:rFonts w:ascii="Arial Black" w:hAnsi="Arial Black" w:cs="Times New Roman"/>
      <w:spacing w:val="-10"/>
      <w:position w:val="2"/>
      <w:sz w:val="19"/>
      <w:szCs w:val="19"/>
    </w:rPr>
  </w:style>
  <w:style w:type="character" w:styleId="Hyperlink">
    <w:name w:val="Hyperlink"/>
    <w:uiPriority w:val="99"/>
    <w:rsid w:val="0003554B"/>
    <w:rPr>
      <w:rFonts w:cs="Times New Roman"/>
      <w:color w:val="0000FF"/>
      <w:u w:val="single"/>
    </w:rPr>
  </w:style>
  <w:style w:type="paragraph" w:styleId="Title">
    <w:name w:val="Title"/>
    <w:basedOn w:val="Normal"/>
    <w:link w:val="TitleChar"/>
    <w:uiPriority w:val="10"/>
    <w:qFormat/>
    <w:rsid w:val="0003554B"/>
    <w:pPr>
      <w:tabs>
        <w:tab w:val="left" w:pos="1276"/>
      </w:tabs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locked/>
    <w:rsid w:val="0003554B"/>
    <w:rPr>
      <w:rFonts w:ascii="Cambria" w:eastAsia="Times New Roman" w:hAnsi="Cambria" w:cs="Times New Roman"/>
      <w:b/>
      <w:bCs/>
      <w:spacing w:val="-5"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11"/>
    <w:qFormat/>
    <w:rsid w:val="0003554B"/>
    <w:rPr>
      <w:rFonts w:ascii="Cambria" w:hAnsi="Cambria"/>
      <w:sz w:val="24"/>
      <w:szCs w:val="24"/>
    </w:rPr>
  </w:style>
  <w:style w:type="character" w:customStyle="1" w:styleId="SubtitleChar">
    <w:name w:val="Subtitle Char"/>
    <w:link w:val="Subtitle"/>
    <w:uiPriority w:val="11"/>
    <w:locked/>
    <w:rsid w:val="0003554B"/>
    <w:rPr>
      <w:rFonts w:ascii="Cambria" w:eastAsia="Times New Roman" w:hAnsi="Cambria" w:cs="Times New Roman"/>
      <w:spacing w:val="-5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03554B"/>
    <w:pPr>
      <w:spacing w:before="120"/>
      <w:ind w:left="125"/>
      <w:jc w:val="both"/>
    </w:pPr>
  </w:style>
  <w:style w:type="character" w:customStyle="1" w:styleId="BodyText2Char">
    <w:name w:val="Body Text 2 Char"/>
    <w:link w:val="BodyText2"/>
    <w:uiPriority w:val="99"/>
    <w:semiHidden/>
    <w:locked/>
    <w:rsid w:val="0003554B"/>
    <w:rPr>
      <w:rFonts w:ascii="Arial" w:hAnsi="Arial" w:cs="Times New Roman"/>
      <w:spacing w:val="-5"/>
      <w:sz w:val="20"/>
      <w:szCs w:val="20"/>
    </w:rPr>
  </w:style>
  <w:style w:type="character" w:styleId="FollowedHyperlink">
    <w:name w:val="FollowedHyperlink"/>
    <w:uiPriority w:val="99"/>
    <w:rsid w:val="0003554B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DE112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03554B"/>
    <w:rPr>
      <w:rFonts w:ascii="Tahoma" w:hAnsi="Tahoma" w:cs="Tahoma"/>
      <w:spacing w:val="-5"/>
      <w:sz w:val="16"/>
      <w:szCs w:val="16"/>
    </w:rPr>
  </w:style>
  <w:style w:type="paragraph" w:styleId="BodyText3">
    <w:name w:val="Body Text 3"/>
    <w:basedOn w:val="Normal"/>
    <w:link w:val="BodyText3Char"/>
    <w:uiPriority w:val="99"/>
    <w:rsid w:val="00203536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locked/>
    <w:rsid w:val="0003554B"/>
    <w:rPr>
      <w:rFonts w:ascii="Arial" w:hAnsi="Arial" w:cs="Times New Roman"/>
      <w:spacing w:val="-5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25\Professional%20Fax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7B051-3E3C-45F7-B67C-A07F6BD3A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Fax</Template>
  <TotalTime>53</TotalTime>
  <Pages>1</Pages>
  <Words>667</Words>
  <Characters>3807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Fax Coversheet</vt:lpstr>
      <vt:lpstr>Fax Coversheet</vt:lpstr>
    </vt:vector>
  </TitlesOfParts>
  <Company>UOS</Company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Fax Coversheet</dc:title>
  <dc:creator>Dr. Adnan Basma</dc:creator>
  <cp:lastModifiedBy>IT_nawroz</cp:lastModifiedBy>
  <cp:revision>27</cp:revision>
  <cp:lastPrinted>2017-02-05T06:01:00Z</cp:lastPrinted>
  <dcterms:created xsi:type="dcterms:W3CDTF">2018-10-17T08:29:00Z</dcterms:created>
  <dcterms:modified xsi:type="dcterms:W3CDTF">2020-11-07T10:11:00Z</dcterms:modified>
</cp:coreProperties>
</file>